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C62B6" w14:textId="77777777" w:rsidR="00F47D02" w:rsidRDefault="00F47D02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5FD5D32F" wp14:editId="61B0732A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585720" cy="9358630"/>
                <wp:effectExtent l="0" t="0" r="21590" b="27305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5720" cy="9358630"/>
                          <a:chOff x="0" y="0"/>
                          <a:chExt cx="2585720" cy="9358630"/>
                        </a:xfrm>
                        <a:solidFill>
                          <a:schemeClr val="accent3">
                            <a:lumMod val="75000"/>
                          </a:schemeClr>
                        </a:solidFill>
                      </wpg:grpSpPr>
                      <wps:wsp>
                        <wps:cNvPr id="33" name="Freeform 3" descr="Header accent box"/>
                        <wps:cNvSpPr>
                          <a:spLocks/>
                        </wps:cNvSpPr>
                        <wps:spPr bwMode="auto">
                          <a:xfrm>
                            <a:off x="548640" y="0"/>
                            <a:ext cx="960120" cy="1755648"/>
                          </a:xfrm>
                          <a:custGeom>
                            <a:avLst/>
                            <a:gdLst>
                              <a:gd name="T0" fmla="*/ 0 w 1506"/>
                              <a:gd name="T1" fmla="*/ 2757 h 2757"/>
                              <a:gd name="T2" fmla="*/ 1505 w 1506"/>
                              <a:gd name="T3" fmla="*/ 2757 h 2757"/>
                              <a:gd name="T4" fmla="*/ 1505 w 1506"/>
                              <a:gd name="T5" fmla="*/ 0 h 2757"/>
                              <a:gd name="T6" fmla="*/ 0 w 1506"/>
                              <a:gd name="T7" fmla="*/ 0 h 2757"/>
                              <a:gd name="T8" fmla="*/ 0 w 1506"/>
                              <a:gd name="T9" fmla="*/ 2757 h 2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6" h="2757">
                                <a:moveTo>
                                  <a:pt x="0" y="2757"/>
                                </a:moveTo>
                                <a:lnTo>
                                  <a:pt x="1505" y="2757"/>
                                </a:lnTo>
                                <a:lnTo>
                                  <a:pt x="1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7" descr="Side panel accent box"/>
                        <wps:cNvSpPr>
                          <a:spLocks/>
                        </wps:cNvSpPr>
                        <wps:spPr bwMode="auto">
                          <a:xfrm>
                            <a:off x="0" y="2133600"/>
                            <a:ext cx="2585720" cy="7225030"/>
                          </a:xfrm>
                          <a:custGeom>
                            <a:avLst/>
                            <a:gdLst>
                              <a:gd name="T0" fmla="*/ 0 w 4077"/>
                              <a:gd name="T1" fmla="*/ 11388 h 11389"/>
                              <a:gd name="T2" fmla="*/ 4076 w 4077"/>
                              <a:gd name="T3" fmla="*/ 11388 h 11389"/>
                              <a:gd name="T4" fmla="*/ 4076 w 4077"/>
                              <a:gd name="T5" fmla="*/ 0 h 11389"/>
                              <a:gd name="T6" fmla="*/ 0 w 4077"/>
                              <a:gd name="T7" fmla="*/ 0 h 11389"/>
                              <a:gd name="T8" fmla="*/ 0 w 4077"/>
                              <a:gd name="T9" fmla="*/ 11388 h 1138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77" h="11389">
                                <a:moveTo>
                                  <a:pt x="0" y="11388"/>
                                </a:moveTo>
                                <a:lnTo>
                                  <a:pt x="4076" y="11388"/>
                                </a:lnTo>
                                <a:lnTo>
                                  <a:pt x="4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8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33300</wp14:pctWidth>
                </wp14:sizeRelH>
                <wp14:sizeRelV relativeFrom="page">
                  <wp14:pctHeight>93100</wp14:pctHeight>
                </wp14:sizeRelV>
              </wp:anchor>
            </w:drawing>
          </mc:Choice>
          <mc:Fallback>
            <w:pict>
              <v:group w14:anchorId="3E83B0AC" id="Group 2" o:spid="_x0000_s1026" alt="&quot;&quot;" style="position:absolute;margin-left:0;margin-top:-36pt;width:203.6pt;height:736.9pt;z-index:-251657216;mso-width-percent:333;mso-height-percent:931;mso-position-horizontal-relative:page;mso-width-percent:333;mso-height-percent:931" coordsize="25857,9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">
                <v:shape id="Freeform 3" o:spid="_x0000_s1027" alt="Header accent box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" path="m,2757r1505,l1505,,,,,2757xe" filled="f" strokecolor="#e38c8c [1940]">
                  <v:path arrowok="t" o:connecttype="custom" o:connectlocs="0,1755648;959482,1755648;959482,0;0,0;0,1755648" o:connectangles="0,0,0,0,0"/>
                </v:shape>
                <v:shape id="Freeform 7" o:spid="_x0000_s1028" alt="Side panel accent box" style="position:absolute;top:21336;width:25857;height:72250;visibility:visible;mso-wrap-style:square;v-text-anchor:top" coordsize="4077,1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" path="m,11388r4076,l4076,,,,,11388xe" filled="f" strokecolor="#e38c8c [1940]">
                  <v:path arrowok="t" o:connecttype="custom" o:connectlocs="0,7224396;2585086,7224396;2585086,0;0,0;0,7224396" o:connectangles="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800"/>
        <w:gridCol w:w="1350"/>
        <w:gridCol w:w="360"/>
        <w:gridCol w:w="1980"/>
        <w:gridCol w:w="180"/>
        <w:gridCol w:w="630"/>
        <w:gridCol w:w="4480"/>
        <w:gridCol w:w="20"/>
      </w:tblGrid>
      <w:tr w:rsidR="0085363C" w:rsidRPr="0085363C" w14:paraId="111EE602" w14:textId="77777777" w:rsidTr="00C75B47">
        <w:trPr>
          <w:trHeight w:val="1143"/>
          <w:jc w:val="center"/>
        </w:trPr>
        <w:tc>
          <w:tcPr>
            <w:tcW w:w="1800" w:type="dxa"/>
          </w:tcPr>
          <w:p w14:paraId="66C3A221" w14:textId="77777777" w:rsidR="0085363C" w:rsidRPr="0085363C" w:rsidRDefault="00632608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Georgia" w:eastAsia="Times New Roman" w:hAnsi="Georgia" w:cs="Georgia"/>
                <w:b/>
                <w:bCs/>
                <w:color w:val="D14140"/>
                <w:sz w:val="48"/>
                <w:szCs w:val="51"/>
              </w:rPr>
            </w:pPr>
            <w:r w:rsidRPr="00632608">
              <w:rPr>
                <w:rFonts w:ascii="Times New Roman" w:eastAsia="Times New Roman" w:hAnsi="Times New Roman" w:cs="Times New Roman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6D6FC73D" wp14:editId="743B604D">
                      <wp:extent cx="956310" cy="571500"/>
                      <wp:effectExtent l="0" t="0" r="15240" b="0"/>
                      <wp:docPr id="3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631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4C54CA" w14:textId="77777777" w:rsidR="00632608" w:rsidRPr="00632608" w:rsidRDefault="00632608" w:rsidP="00632608">
                                  <w:pPr>
                                    <w:pStyle w:val="BodyText"/>
                                    <w:kinsoku w:val="0"/>
                                    <w:overflowPunct w:val="0"/>
                                    <w:spacing w:before="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</w:pPr>
                                  <w:r w:rsidRPr="00632608"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  <w:t>F/S</w:t>
                                  </w:r>
                                </w:p>
                                <w:p w14:paraId="3C5DC098" w14:textId="77777777" w:rsidR="00632608" w:rsidRPr="00632608" w:rsidRDefault="00632608" w:rsidP="00632608">
                                  <w:pPr>
                                    <w:pStyle w:val="BodyText"/>
                                    <w:kinsoku w:val="0"/>
                                    <w:overflowPunct w:val="0"/>
                                    <w:spacing w:before="0" w:after="0" w:line="216" w:lineRule="auto"/>
                                    <w:jc w:val="center"/>
                                    <w:rPr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632608">
                                    <w:rPr>
                                      <w:color w:val="FFFFFF"/>
                                      <w:sz w:val="16"/>
                                      <w:szCs w:val="16"/>
                                    </w:rPr>
                                    <w:t>MONOGRAM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D6FC7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width:75.3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" filled="f" stroked="f">
                      <v:textbox inset="0,0,0,0">
                        <w:txbxContent>
                          <w:p w14:paraId="654C54CA" w14:textId="77777777" w:rsidR="00632608" w:rsidRPr="00632608" w:rsidRDefault="00632608" w:rsidP="00632608">
                            <w:pPr>
                              <w:pStyle w:val="BodyText"/>
                              <w:kinsoku w:val="0"/>
                              <w:overflowPunct w:val="0"/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</w:pPr>
                            <w:r w:rsidRPr="00632608"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  <w:t>F/S</w:t>
                            </w:r>
                          </w:p>
                          <w:p w14:paraId="3C5DC098" w14:textId="77777777" w:rsidR="00632608" w:rsidRPr="00632608" w:rsidRDefault="00632608" w:rsidP="00632608">
                            <w:pPr>
                              <w:pStyle w:val="BodyText"/>
                              <w:kinsoku w:val="0"/>
                              <w:overflowPunct w:val="0"/>
                              <w:spacing w:before="0" w:after="0" w:line="216" w:lineRule="auto"/>
                              <w:jc w:val="center"/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632608">
                              <w:rPr>
                                <w:color w:val="FFFFFF"/>
                                <w:sz w:val="16"/>
                                <w:szCs w:val="16"/>
                              </w:rPr>
                              <w:t>MONOGRAM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00" w:type="dxa"/>
            <w:gridSpan w:val="7"/>
          </w:tcPr>
          <w:p w14:paraId="7A2FA6CC" w14:textId="77777777" w:rsidR="0085363C" w:rsidRPr="008954EF" w:rsidRDefault="008D60C1" w:rsidP="008954EF">
            <w:pPr>
              <w:pStyle w:val="Title"/>
            </w:pPr>
            <w:sdt>
              <w:sdtPr>
                <w:rPr>
                  <w:color w:val="2581BA" w:themeColor="accent3" w:themeShade="BF"/>
                </w:rPr>
                <w:id w:val="-2121601228"/>
                <w:placeholder>
                  <w:docPart w:val="45C5A4A1AFB1466F846EB1BDB1AE94D6"/>
                </w:placeholder>
                <w:temporary/>
                <w:showingPlcHdr/>
                <w15:appearance w15:val="hidden"/>
              </w:sdtPr>
              <w:sdtEndPr>
                <w:rPr>
                  <w:color w:val="2581BA" w:themeColor="accent3" w:themeShade="BF"/>
                </w:rPr>
              </w:sdtEndPr>
              <w:sdtContent>
                <w:r w:rsidR="0085363C" w:rsidRPr="008D60C1">
                  <w:rPr>
                    <w:rStyle w:val="TitleChar"/>
                    <w:rFonts w:eastAsiaTheme="minorHAnsi"/>
                    <w:b/>
                    <w:bCs/>
                    <w:color w:val="2581BA" w:themeColor="accent3" w:themeShade="BF"/>
                  </w:rPr>
                  <w:t>First Name</w:t>
                </w:r>
              </w:sdtContent>
            </w:sdt>
            <w:r w:rsidR="0085363C" w:rsidRPr="008D60C1">
              <w:rPr>
                <w:color w:val="2581BA" w:themeColor="accent3" w:themeShade="BF"/>
              </w:rPr>
              <w:br/>
            </w:r>
            <w:sdt>
              <w:sdtPr>
                <w:rPr>
                  <w:color w:val="2581BA" w:themeColor="accent3" w:themeShade="BF"/>
                </w:rPr>
                <w:id w:val="-1083448343"/>
                <w:placeholder>
                  <w:docPart w:val="592B1063B6A5404C92A55DA590D82FC9"/>
                </w:placeholder>
                <w:temporary/>
                <w:showingPlcHdr/>
                <w15:appearance w15:val="hidden"/>
              </w:sdtPr>
              <w:sdtEndPr>
                <w:rPr>
                  <w:color w:val="2581BA" w:themeColor="accent3" w:themeShade="BF"/>
                </w:rPr>
              </w:sdtEndPr>
              <w:sdtContent>
                <w:r w:rsidR="008954EF" w:rsidRPr="008D60C1">
                  <w:rPr>
                    <w:color w:val="2581BA" w:themeColor="accent3" w:themeShade="BF"/>
                  </w:rPr>
                  <w:t>Last Name</w:t>
                </w:r>
              </w:sdtContent>
            </w:sdt>
          </w:p>
        </w:tc>
      </w:tr>
      <w:tr w:rsidR="0085363C" w:rsidRPr="0085363C" w14:paraId="55E45676" w14:textId="77777777" w:rsidTr="00C75B47">
        <w:trPr>
          <w:trHeight w:val="1206"/>
          <w:jc w:val="center"/>
        </w:trPr>
        <w:tc>
          <w:tcPr>
            <w:tcW w:w="1800" w:type="dxa"/>
          </w:tcPr>
          <w:p w14:paraId="696AA4FA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9000" w:type="dxa"/>
            <w:gridSpan w:val="7"/>
          </w:tcPr>
          <w:p w14:paraId="3B480B3F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F079F2" w14:paraId="1A60DD4C" w14:textId="77777777" w:rsidTr="00F079F2">
        <w:trPr>
          <w:gridAfter w:val="1"/>
          <w:wAfter w:w="20" w:type="dxa"/>
          <w:trHeight w:val="171"/>
          <w:jc w:val="center"/>
        </w:trPr>
        <w:tc>
          <w:tcPr>
            <w:tcW w:w="3150" w:type="dxa"/>
            <w:gridSpan w:val="2"/>
            <w:vMerge w:val="restart"/>
          </w:tcPr>
          <w:p w14:paraId="33D5E042" w14:textId="77777777" w:rsidR="00F079F2" w:rsidRPr="00F079F2" w:rsidRDefault="00F079F2" w:rsidP="00F079F2">
            <w:pPr>
              <w:pStyle w:val="Heading1Alt"/>
              <w:rPr>
                <w:rFonts w:ascii="Times" w:hAnsi="Times" w:cs="Times"/>
                <w:color w:val="000000"/>
              </w:rPr>
            </w:pPr>
            <w:r w:rsidRPr="00F079F2">
              <w:t xml:space="preserve">OBJECTIVE </w:t>
            </w:r>
          </w:p>
          <w:sdt>
            <w:sdtPr>
              <w:rPr>
                <w:rFonts w:ascii="Times" w:hAnsi="Times"/>
                <w:color w:val="000000"/>
              </w:rPr>
              <w:id w:val="-318272966"/>
              <w:placeholder>
                <w:docPart w:val="1FB5E14A06954445B349A8313FB28DC3"/>
              </w:placeholder>
              <w:temporary/>
              <w:showingPlcHdr/>
              <w15:appearance w15:val="hidden"/>
            </w:sdtPr>
            <w:sdtEndPr/>
            <w:sdtContent>
              <w:p w14:paraId="2F091354" w14:textId="77777777" w:rsidR="00F079F2" w:rsidRPr="00F079F2" w:rsidRDefault="00F079F2" w:rsidP="00F079F2">
                <w:pPr>
                  <w:pStyle w:val="Whitetext"/>
                </w:pPr>
                <w:r w:rsidRPr="00F079F2">
                  <w:t>[Replace this sentence with your job objective. To replace any tip text with your own, just select a line of text and start typing. For best results when selecting text to copy or replace, don’t include space to the right of the characters in your selection.]</w:t>
                </w:r>
              </w:p>
            </w:sdtContent>
          </w:sdt>
          <w:p w14:paraId="0A373EB5" w14:textId="77777777" w:rsidR="00F079F2" w:rsidRPr="00F079F2" w:rsidRDefault="00F079F2" w:rsidP="00F079F2">
            <w:pPr>
              <w:pStyle w:val="Heading2Alt"/>
            </w:pPr>
            <w:r w:rsidRPr="00F079F2">
              <w:rPr>
                <w:noProof/>
                <w:sz w:val="16"/>
              </w:rPr>
              <w:drawing>
                <wp:inline distT="0" distB="0" distL="0" distR="0" wp14:anchorId="24EA4E9A" wp14:editId="4BD641B0">
                  <wp:extent cx="190800" cy="255600"/>
                  <wp:effectExtent l="0" t="0" r="0" b="0"/>
                  <wp:docPr id="1" name="Picture 1" descr="GP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6"/>
              </w:rPr>
              <w:tab/>
            </w:r>
            <w:r w:rsidRPr="00F079F2">
              <w:rPr>
                <w:b/>
              </w:rPr>
              <w:t>ADDRESS</w:t>
            </w:r>
            <w:r w:rsidRPr="00F079F2">
              <w:br/>
            </w:r>
            <w:sdt>
              <w:sdtPr>
                <w:id w:val="1276679892"/>
                <w:placeholder>
                  <w:docPart w:val="A5FC38BB340542B4AD162AA6FC065D59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[Street Name]</w:t>
                </w:r>
              </w:sdtContent>
            </w:sdt>
            <w:r w:rsidRPr="00F079F2">
              <w:br/>
            </w:r>
            <w:sdt>
              <w:sdtPr>
                <w:id w:val="1505473520"/>
                <w:placeholder>
                  <w:docPart w:val="9EEA85AB9F0048469E9534C76D94A9AF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[City, State, Zip]</w:t>
                </w:r>
              </w:sdtContent>
            </w:sdt>
            <w:r w:rsidRPr="00F079F2">
              <w:br/>
            </w:r>
            <w:sdt>
              <w:sdtPr>
                <w:id w:val="1608853596"/>
                <w:placeholder>
                  <w:docPart w:val="83BFC73FE88046DB8CB42238133EE97E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[Country]</w:t>
                </w:r>
              </w:sdtContent>
            </w:sdt>
          </w:p>
          <w:p w14:paraId="046D5A48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722D3C4B" w14:textId="77777777" w:rsidR="00F079F2" w:rsidRPr="00F079F2" w:rsidRDefault="00F079F2" w:rsidP="00F079F2">
            <w:pPr>
              <w:pStyle w:val="Heading2Alt"/>
              <w:rPr>
                <w:sz w:val="16"/>
              </w:rPr>
            </w:pPr>
            <w:r w:rsidRPr="00F079F2">
              <w:rPr>
                <w:noProof/>
                <w:sz w:val="16"/>
              </w:rPr>
              <w:drawing>
                <wp:inline distT="0" distB="0" distL="0" distR="0" wp14:anchorId="75A2CB4F" wp14:editId="015E95C1">
                  <wp:extent cx="190500" cy="266700"/>
                  <wp:effectExtent l="0" t="0" r="0" b="0"/>
                  <wp:docPr id="36" name="Picture 36" descr="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Pr="00F079F2">
              <w:rPr>
                <w:b/>
              </w:rPr>
              <w:t>PHONE</w:t>
            </w:r>
            <w:r w:rsidRPr="00F079F2">
              <w:br/>
            </w:r>
            <w:sdt>
              <w:sdtPr>
                <w:rPr>
                  <w:sz w:val="16"/>
                </w:rPr>
                <w:id w:val="171074353"/>
                <w:placeholder>
                  <w:docPart w:val="721C6A5BE5D743B288782B5BAB893499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[Your number]</w:t>
                </w:r>
              </w:sdtContent>
            </w:sdt>
          </w:p>
          <w:p w14:paraId="4C6EF5AB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57D374AA" w14:textId="77777777" w:rsidR="00F079F2" w:rsidRPr="00F079F2" w:rsidRDefault="00F079F2" w:rsidP="00F079F2">
            <w:pPr>
              <w:pStyle w:val="Heading2Alt"/>
              <w:rPr>
                <w:sz w:val="14"/>
              </w:rPr>
            </w:pPr>
            <w:r w:rsidRPr="00F079F2">
              <w:rPr>
                <w:noProof/>
              </w:rPr>
              <w:drawing>
                <wp:inline distT="0" distB="0" distL="0" distR="0" wp14:anchorId="24A3D0ED" wp14:editId="3B92D656">
                  <wp:extent cx="266700" cy="177800"/>
                  <wp:effectExtent l="0" t="0" r="0" b="0"/>
                  <wp:docPr id="37" name="Picture 37" descr="emai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4"/>
              </w:rPr>
              <w:tab/>
            </w:r>
            <w:r w:rsidRPr="00F079F2">
              <w:rPr>
                <w:b/>
              </w:rPr>
              <w:t>EMAIL</w:t>
            </w:r>
            <w:r w:rsidRPr="00F079F2">
              <w:br/>
            </w:r>
            <w:sdt>
              <w:sdtPr>
                <w:rPr>
                  <w:sz w:val="14"/>
                </w:rPr>
                <w:id w:val="1920444415"/>
                <w:placeholder>
                  <w:docPart w:val="309BD9A5C3E841F2A350359D70357892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[Your email]</w:t>
                </w:r>
              </w:sdtContent>
            </w:sdt>
          </w:p>
          <w:p w14:paraId="662F8BE7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4916F735" w14:textId="77777777" w:rsidR="00F079F2" w:rsidRPr="00F079F2" w:rsidRDefault="00F079F2" w:rsidP="00F079F2">
            <w:pPr>
              <w:pStyle w:val="Heading2Alt"/>
            </w:pPr>
            <w:r w:rsidRPr="00F079F2">
              <w:rPr>
                <w:noProof/>
              </w:rPr>
              <w:drawing>
                <wp:inline distT="0" distB="0" distL="0" distR="0" wp14:anchorId="0B35761A" wp14:editId="1D007EF1">
                  <wp:extent cx="203200" cy="203200"/>
                  <wp:effectExtent l="0" t="0" r="6350" b="6350"/>
                  <wp:docPr id="38" name="Picture 38" descr="world wide web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Pr="00F079F2">
              <w:rPr>
                <w:b/>
              </w:rPr>
              <w:t>WEBSITE</w:t>
            </w:r>
            <w:r w:rsidRPr="00F079F2">
              <w:br/>
            </w:r>
            <w:sdt>
              <w:sdtPr>
                <w:id w:val="2015409616"/>
                <w:placeholder>
                  <w:docPart w:val="BF283CAFBAA64F11A791316B86F9DE31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[Your website]</w:t>
                </w:r>
              </w:sdtContent>
            </w:sdt>
          </w:p>
        </w:tc>
        <w:tc>
          <w:tcPr>
            <w:tcW w:w="360" w:type="dxa"/>
          </w:tcPr>
          <w:p w14:paraId="11168160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276E008A" w14:textId="77777777" w:rsidR="00F079F2" w:rsidRPr="008D60C1" w:rsidRDefault="00F079F2" w:rsidP="00F079F2">
            <w:pPr>
              <w:pStyle w:val="Heading1"/>
              <w:rPr>
                <w:color w:val="2581BA" w:themeColor="accent3" w:themeShade="BF"/>
              </w:rPr>
            </w:pPr>
            <w:r w:rsidRPr="008D60C1">
              <w:rPr>
                <w:color w:val="2581BA" w:themeColor="accent3" w:themeShade="BF"/>
              </w:rPr>
              <w:t>EXPERIENCE</w:t>
            </w: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14:paraId="42177E9B" w14:textId="77777777" w:rsidR="00F079F2" w:rsidRPr="008D60C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2581BA" w:themeColor="accent3" w:themeShade="BF"/>
                <w:sz w:val="16"/>
                <w:szCs w:val="22"/>
              </w:rPr>
            </w:pPr>
          </w:p>
        </w:tc>
      </w:tr>
      <w:tr w:rsidR="00F079F2" w:rsidRPr="00F079F2" w14:paraId="35D4CC41" w14:textId="77777777" w:rsidTr="00F079F2">
        <w:trPr>
          <w:gridAfter w:val="1"/>
          <w:wAfter w:w="20" w:type="dxa"/>
          <w:trHeight w:val="20"/>
          <w:jc w:val="center"/>
        </w:trPr>
        <w:tc>
          <w:tcPr>
            <w:tcW w:w="3150" w:type="dxa"/>
            <w:gridSpan w:val="2"/>
            <w:vMerge/>
          </w:tcPr>
          <w:p w14:paraId="1116700C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24D5421F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14:paraId="245656DC" w14:textId="77777777" w:rsidR="00F079F2" w:rsidRPr="008D60C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2581BA" w:themeColor="accent3" w:themeShade="BF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14:paraId="1F4F0739" w14:textId="77777777" w:rsidR="00F079F2" w:rsidRPr="008D60C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2581BA" w:themeColor="accent3" w:themeShade="BF"/>
                <w:sz w:val="16"/>
                <w:szCs w:val="22"/>
              </w:rPr>
            </w:pPr>
          </w:p>
        </w:tc>
      </w:tr>
      <w:tr w:rsidR="00F079F2" w:rsidRPr="00F079F2" w14:paraId="41BBE98D" w14:textId="77777777" w:rsidTr="00130F37">
        <w:trPr>
          <w:gridAfter w:val="1"/>
          <w:wAfter w:w="20" w:type="dxa"/>
          <w:trHeight w:val="2727"/>
          <w:jc w:val="center"/>
        </w:trPr>
        <w:tc>
          <w:tcPr>
            <w:tcW w:w="3150" w:type="dxa"/>
            <w:gridSpan w:val="2"/>
            <w:vMerge/>
          </w:tcPr>
          <w:p w14:paraId="3FACBC72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60C62B4B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2D77B9D5" w14:textId="77777777" w:rsidR="00F079F2" w:rsidRPr="00F079F2" w:rsidRDefault="008D60C1" w:rsidP="00F079F2">
            <w:pPr>
              <w:pStyle w:val="JobDates"/>
              <w:rPr>
                <w:rFonts w:eastAsia="MS Mincho"/>
              </w:rPr>
            </w:pPr>
            <w:sdt>
              <w:sdtPr>
                <w:id w:val="-7831158"/>
                <w:placeholder>
                  <w:docPart w:val="E5B81934C6B444D19B28B3CC6CFB6280"/>
                </w:placeholder>
                <w:temporary/>
                <w:showingPlcHdr/>
                <w15:appearance w15:val="hidden"/>
              </w:sdtPr>
              <w:sdtEndPr/>
              <w:sdtContent>
                <w:r w:rsidR="00392616" w:rsidRPr="00F079F2">
                  <w:t xml:space="preserve">Dates </w:t>
                </w:r>
                <w:r w:rsidR="00392616">
                  <w:t>From</w:t>
                </w:r>
              </w:sdtContent>
            </w:sdt>
            <w:r w:rsidR="00392616" w:rsidRPr="00F079F2">
              <w:t xml:space="preserve">– </w:t>
            </w:r>
            <w:sdt>
              <w:sdtPr>
                <w:id w:val="652037311"/>
                <w:placeholder>
                  <w:docPart w:val="72D360E366304D9AB1C61FB273D1687B"/>
                </w:placeholder>
                <w:showingPlcHdr/>
                <w15:appearance w15:val="hidden"/>
              </w:sdtPr>
              <w:sdtEndPr/>
              <w:sdtContent>
                <w:r w:rsidR="00392616" w:rsidRPr="00DD64EA">
                  <w:t>Dates To</w:t>
                </w:r>
              </w:sdtContent>
            </w:sdt>
          </w:p>
          <w:p w14:paraId="6520F532" w14:textId="77777777" w:rsidR="00F079F2" w:rsidRPr="00F079F2" w:rsidRDefault="008D60C1" w:rsidP="00F079F2">
            <w:pPr>
              <w:pStyle w:val="JobDetails"/>
            </w:pPr>
            <w:sdt>
              <w:sdtPr>
                <w:rPr>
                  <w:color w:val="D14140"/>
                </w:rPr>
                <w:id w:val="-383709980"/>
                <w:placeholder>
                  <w:docPart w:val="DEC008F7115E466EB05BF9A2457F234A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t>Title</w:t>
                </w:r>
              </w:sdtContent>
            </w:sdt>
            <w:r w:rsidR="00F079F2" w:rsidRPr="00F079F2">
              <w:rPr>
                <w:color w:val="D14140"/>
              </w:rPr>
              <w:t xml:space="preserve"> •</w:t>
            </w:r>
            <w:r w:rsidR="00F079F2" w:rsidRPr="00F079F2">
              <w:rPr>
                <w:color w:val="C42B31"/>
              </w:rPr>
              <w:t xml:space="preserve"> </w:t>
            </w:r>
            <w:sdt>
              <w:sdtPr>
                <w:rPr>
                  <w:color w:val="C42B31"/>
                </w:rPr>
                <w:id w:val="2058119724"/>
                <w:placeholder>
                  <w:docPart w:val="A11DD4D577BD4643884DFE7529DB5207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t>Company</w:t>
                </w:r>
              </w:sdtContent>
            </w:sdt>
            <w:r w:rsidR="00F079F2" w:rsidRPr="00F079F2">
              <w:rPr>
                <w:color w:val="C42B31"/>
              </w:rPr>
              <w:t xml:space="preserve"> </w:t>
            </w:r>
            <w:r w:rsidR="00F079F2" w:rsidRPr="00F079F2">
              <w:rPr>
                <w:color w:val="D14140"/>
              </w:rPr>
              <w:t>•</w:t>
            </w:r>
            <w:r w:rsidR="00F079F2" w:rsidRPr="00F079F2">
              <w:rPr>
                <w:color w:val="C42B31"/>
              </w:rPr>
              <w:t xml:space="preserve"> </w:t>
            </w:r>
            <w:sdt>
              <w:sdtPr>
                <w:rPr>
                  <w:color w:val="C42B31"/>
                </w:rPr>
                <w:id w:val="38711871"/>
                <w:placeholder>
                  <w:docPart w:val="87F6048FADE44885901838FFCB554B5C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t>City, State</w:t>
                </w:r>
              </w:sdtContent>
            </w:sdt>
          </w:p>
          <w:p w14:paraId="3C6B70AE" w14:textId="77777777" w:rsidR="00F079F2" w:rsidRPr="00F079F2" w:rsidRDefault="008D60C1" w:rsidP="00F079F2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MS Mincho" w:hAnsi="Georgia" w:cs="Georgia"/>
                <w:sz w:val="18"/>
                <w:szCs w:val="26"/>
              </w:rPr>
            </w:pPr>
            <w:sdt>
              <w:sdtPr>
                <w:rPr>
                  <w:rFonts w:ascii="Georgia" w:eastAsia="MS Mincho" w:hAnsi="Georgia" w:cs="Georgia"/>
                  <w:sz w:val="18"/>
                  <w:szCs w:val="26"/>
                </w:rPr>
                <w:id w:val="-74894543"/>
                <w:placeholder>
                  <w:docPart w:val="8DECFB40FA4B4851804190FD0CB8D37F"/>
                </w:placeholder>
                <w:temporary/>
                <w:showingPlcHdr/>
                <w15:appearance w15:val="hidden"/>
              </w:sdtPr>
              <w:sdtEndPr/>
              <w:sdtContent>
                <w:r w:rsidR="00392616" w:rsidRPr="00392616">
                  <w:rPr>
                    <w:rFonts w:ascii="Georgia" w:eastAsia="MS Mincho" w:hAnsi="Georgia" w:cs="Georgia"/>
                    <w:sz w:val="18"/>
                    <w:szCs w:val="26"/>
                  </w:rPr>
                  <w:t>Dates From</w:t>
                </w:r>
              </w:sdtContent>
            </w:sdt>
            <w:r w:rsidR="00392616" w:rsidRPr="00392616">
              <w:rPr>
                <w:rFonts w:ascii="Georgia" w:eastAsia="MS Mincho" w:hAnsi="Georgia" w:cs="Georgia"/>
                <w:sz w:val="18"/>
                <w:szCs w:val="26"/>
              </w:rPr>
              <w:t xml:space="preserve">– </w:t>
            </w:r>
            <w:sdt>
              <w:sdtPr>
                <w:rPr>
                  <w:rFonts w:ascii="Georgia" w:eastAsia="MS Mincho" w:hAnsi="Georgia" w:cs="Georgia"/>
                  <w:sz w:val="18"/>
                  <w:szCs w:val="26"/>
                </w:rPr>
                <w:id w:val="834419538"/>
                <w:placeholder>
                  <w:docPart w:val="512172570B71455A974DEAE6BE0A960C"/>
                </w:placeholder>
                <w:showingPlcHdr/>
                <w15:appearance w15:val="hidden"/>
              </w:sdtPr>
              <w:sdtEndPr/>
              <w:sdtContent>
                <w:r w:rsidR="00392616" w:rsidRPr="00392616">
                  <w:rPr>
                    <w:rFonts w:ascii="Georgia" w:eastAsia="MS Mincho" w:hAnsi="Georgia" w:cs="Georgia"/>
                    <w:sz w:val="18"/>
                    <w:szCs w:val="26"/>
                  </w:rPr>
                  <w:t>Dates To</w:t>
                </w:r>
              </w:sdtContent>
            </w:sdt>
          </w:p>
          <w:p w14:paraId="00CEA42C" w14:textId="77777777" w:rsidR="00F079F2" w:rsidRPr="00F079F2" w:rsidRDefault="008D60C1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sdt>
              <w:sdtPr>
                <w:rPr>
                  <w:rFonts w:ascii="Georgia" w:eastAsia="Times New Roman" w:hAnsi="Georgia" w:cs="Georgia"/>
                  <w:color w:val="D14140"/>
                  <w:szCs w:val="22"/>
                </w:rPr>
                <w:id w:val="3014531"/>
                <w:placeholder>
                  <w:docPart w:val="5F74DC70B0924F469E162A45FC4F3736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Title</w:t>
                </w:r>
              </w:sdtContent>
            </w:sdt>
            <w:r w:rsidR="00F079F2" w:rsidRPr="00F079F2">
              <w:rPr>
                <w:rFonts w:ascii="Georgia" w:eastAsia="Times New Roman" w:hAnsi="Georgia" w:cs="Georgia"/>
                <w:color w:val="D14140"/>
                <w:szCs w:val="22"/>
              </w:rPr>
              <w:t xml:space="preserve"> •</w:t>
            </w:r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sdt>
              <w:sdtPr>
                <w:rPr>
                  <w:rFonts w:ascii="Georgia" w:eastAsia="Times New Roman" w:hAnsi="Georgia" w:cs="Georgia"/>
                  <w:color w:val="C42B31"/>
                  <w:szCs w:val="22"/>
                </w:rPr>
                <w:id w:val="-1286574021"/>
                <w:placeholder>
                  <w:docPart w:val="29B1704FA9834B54B0A56ADA24EFB31E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Company</w:t>
                </w:r>
              </w:sdtContent>
            </w:sdt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 w:rsidR="00F079F2" w:rsidRPr="00F079F2">
              <w:rPr>
                <w:rFonts w:ascii="Georgia" w:eastAsia="Times New Roman" w:hAnsi="Georgia" w:cs="Georgia"/>
                <w:color w:val="D14140"/>
                <w:szCs w:val="22"/>
              </w:rPr>
              <w:t>•</w:t>
            </w:r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sdt>
              <w:sdtPr>
                <w:rPr>
                  <w:rFonts w:ascii="Georgia" w:eastAsia="Times New Roman" w:hAnsi="Georgia" w:cs="Georgia"/>
                  <w:color w:val="C42B31"/>
                  <w:szCs w:val="22"/>
                </w:rPr>
                <w:id w:val="-730081661"/>
                <w:placeholder>
                  <w:docPart w:val="874F5D9FDBD9422792A2F881C5290B73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City, State</w:t>
                </w:r>
              </w:sdtContent>
            </w:sdt>
          </w:p>
          <w:p w14:paraId="127CE11D" w14:textId="77777777" w:rsidR="00F079F2" w:rsidRPr="00F079F2" w:rsidRDefault="008D60C1" w:rsidP="00F079F2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MS Mincho" w:hAnsi="Georgia" w:cs="Georgia"/>
                <w:sz w:val="18"/>
                <w:szCs w:val="26"/>
              </w:rPr>
            </w:pPr>
            <w:sdt>
              <w:sdtPr>
                <w:rPr>
                  <w:rFonts w:ascii="Georgia" w:eastAsia="MS Mincho" w:hAnsi="Georgia" w:cs="Georgia"/>
                  <w:sz w:val="18"/>
                  <w:szCs w:val="26"/>
                </w:rPr>
                <w:id w:val="-506980526"/>
                <w:placeholder>
                  <w:docPart w:val="4CB741135E184FDCA18DD0C3576D09DE"/>
                </w:placeholder>
                <w:temporary/>
                <w:showingPlcHdr/>
                <w15:appearance w15:val="hidden"/>
              </w:sdtPr>
              <w:sdtEndPr/>
              <w:sdtContent>
                <w:r w:rsidR="00392616" w:rsidRPr="00392616">
                  <w:rPr>
                    <w:rFonts w:ascii="Georgia" w:eastAsia="MS Mincho" w:hAnsi="Georgia" w:cs="Georgia"/>
                    <w:sz w:val="18"/>
                    <w:szCs w:val="26"/>
                  </w:rPr>
                  <w:t>Dates From</w:t>
                </w:r>
              </w:sdtContent>
            </w:sdt>
            <w:r w:rsidR="00392616" w:rsidRPr="00392616">
              <w:rPr>
                <w:rFonts w:ascii="Georgia" w:eastAsia="MS Mincho" w:hAnsi="Georgia" w:cs="Georgia"/>
                <w:sz w:val="18"/>
                <w:szCs w:val="26"/>
              </w:rPr>
              <w:t xml:space="preserve">– </w:t>
            </w:r>
            <w:sdt>
              <w:sdtPr>
                <w:rPr>
                  <w:rFonts w:ascii="Georgia" w:eastAsia="MS Mincho" w:hAnsi="Georgia" w:cs="Georgia"/>
                  <w:sz w:val="18"/>
                  <w:szCs w:val="26"/>
                </w:rPr>
                <w:id w:val="-131711573"/>
                <w:placeholder>
                  <w:docPart w:val="8C33F169BB0243949783429ED79AAA62"/>
                </w:placeholder>
                <w:showingPlcHdr/>
                <w15:appearance w15:val="hidden"/>
              </w:sdtPr>
              <w:sdtEndPr/>
              <w:sdtContent>
                <w:r w:rsidR="00392616" w:rsidRPr="00392616">
                  <w:rPr>
                    <w:rFonts w:ascii="Georgia" w:eastAsia="MS Mincho" w:hAnsi="Georgia" w:cs="Georgia"/>
                    <w:sz w:val="18"/>
                    <w:szCs w:val="26"/>
                  </w:rPr>
                  <w:t>Dates To</w:t>
                </w:r>
              </w:sdtContent>
            </w:sdt>
          </w:p>
          <w:p w14:paraId="5BD4C0B2" w14:textId="77777777" w:rsidR="00F079F2" w:rsidRPr="00F079F2" w:rsidRDefault="008D60C1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sdt>
              <w:sdtPr>
                <w:rPr>
                  <w:rFonts w:ascii="Georgia" w:eastAsia="Times New Roman" w:hAnsi="Georgia" w:cs="Georgia"/>
                  <w:color w:val="D14140"/>
                  <w:szCs w:val="22"/>
                </w:rPr>
                <w:id w:val="268745085"/>
                <w:placeholder>
                  <w:docPart w:val="0D529718AE954D19AD4703F991993EA9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Title</w:t>
                </w:r>
              </w:sdtContent>
            </w:sdt>
            <w:r w:rsidR="00F079F2" w:rsidRPr="00F079F2">
              <w:rPr>
                <w:rFonts w:ascii="Georgia" w:eastAsia="Times New Roman" w:hAnsi="Georgia" w:cs="Georgia"/>
                <w:color w:val="D14140"/>
                <w:szCs w:val="22"/>
              </w:rPr>
              <w:t xml:space="preserve"> •</w:t>
            </w:r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sdt>
              <w:sdtPr>
                <w:rPr>
                  <w:rFonts w:ascii="Georgia" w:eastAsia="Times New Roman" w:hAnsi="Georgia" w:cs="Georgia"/>
                  <w:color w:val="C42B31"/>
                  <w:szCs w:val="22"/>
                </w:rPr>
                <w:id w:val="1754403768"/>
                <w:placeholder>
                  <w:docPart w:val="05753B4BC3AF4E38BC38B10E78BE76A1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Company</w:t>
                </w:r>
              </w:sdtContent>
            </w:sdt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 w:rsidR="00F079F2" w:rsidRPr="00F079F2">
              <w:rPr>
                <w:rFonts w:ascii="Georgia" w:eastAsia="Times New Roman" w:hAnsi="Georgia" w:cs="Georgia"/>
                <w:color w:val="D14140"/>
                <w:szCs w:val="22"/>
              </w:rPr>
              <w:t>•</w:t>
            </w:r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sdt>
              <w:sdtPr>
                <w:rPr>
                  <w:rFonts w:ascii="Georgia" w:eastAsia="Times New Roman" w:hAnsi="Georgia" w:cs="Georgia"/>
                  <w:color w:val="C42B31"/>
                  <w:szCs w:val="22"/>
                </w:rPr>
                <w:id w:val="-826124824"/>
                <w:placeholder>
                  <w:docPart w:val="488C041B39D54DF0957BE66BB6F13600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City, State</w:t>
                </w:r>
              </w:sdtContent>
            </w:sdt>
          </w:p>
          <w:p w14:paraId="0BF1439F" w14:textId="77777777" w:rsidR="00F079F2" w:rsidRPr="00F079F2" w:rsidRDefault="008D60C1" w:rsidP="00F079F2">
            <w:pPr>
              <w:pStyle w:val="JobDescription"/>
            </w:pPr>
            <w:sdt>
              <w:sdtPr>
                <w:id w:val="-1084301294"/>
                <w:placeholder>
                  <w:docPart w:val="D8F42E1660BD4C90B327BFF59ABD0DC8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F079F2" w:rsidRPr="00F079F2">
                  <w:t>[This is the place for a brief summary of your key responsibilities and most stellar accomplishments.]</w:t>
                </w:r>
              </w:sdtContent>
            </w:sdt>
          </w:p>
        </w:tc>
      </w:tr>
      <w:tr w:rsidR="00F079F2" w:rsidRPr="00F079F2" w14:paraId="681E5237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60FBA84D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3174894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5EC28968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48D2AC3F" w14:textId="77777777" w:rsidTr="00F079F2">
        <w:trPr>
          <w:gridAfter w:val="1"/>
          <w:wAfter w:w="20" w:type="dxa"/>
          <w:trHeight w:val="256"/>
          <w:jc w:val="center"/>
        </w:trPr>
        <w:tc>
          <w:tcPr>
            <w:tcW w:w="3150" w:type="dxa"/>
            <w:gridSpan w:val="2"/>
            <w:vMerge/>
          </w:tcPr>
          <w:p w14:paraId="6E44F659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66ABA386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 w:val="restart"/>
            <w:vAlign w:val="center"/>
          </w:tcPr>
          <w:p w14:paraId="61AD3ACC" w14:textId="77777777" w:rsidR="00F079F2" w:rsidRPr="008D60C1" w:rsidRDefault="00F079F2" w:rsidP="00F079F2">
            <w:pPr>
              <w:pStyle w:val="Heading1"/>
              <w:rPr>
                <w:color w:val="2581BA" w:themeColor="accent3" w:themeShade="BF"/>
              </w:rPr>
            </w:pPr>
            <w:r w:rsidRPr="008D60C1">
              <w:rPr>
                <w:color w:val="2581BA" w:themeColor="accent3" w:themeShade="BF"/>
              </w:rPr>
              <w:t>EDUCATION</w:t>
            </w:r>
          </w:p>
        </w:tc>
        <w:tc>
          <w:tcPr>
            <w:tcW w:w="5290" w:type="dxa"/>
            <w:gridSpan w:val="3"/>
            <w:tcBorders>
              <w:bottom w:val="single" w:sz="12" w:space="0" w:color="D14140"/>
            </w:tcBorders>
          </w:tcPr>
          <w:p w14:paraId="4DB58C42" w14:textId="77777777" w:rsidR="00F079F2" w:rsidRPr="008D60C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2581BA" w:themeColor="accent3" w:themeShade="BF"/>
                <w:sz w:val="16"/>
                <w:szCs w:val="22"/>
              </w:rPr>
            </w:pPr>
          </w:p>
        </w:tc>
      </w:tr>
      <w:tr w:rsidR="00F079F2" w:rsidRPr="00F079F2" w14:paraId="209C227B" w14:textId="77777777" w:rsidTr="00F079F2">
        <w:trPr>
          <w:gridAfter w:val="1"/>
          <w:wAfter w:w="20" w:type="dxa"/>
          <w:trHeight w:val="257"/>
          <w:jc w:val="center"/>
        </w:trPr>
        <w:tc>
          <w:tcPr>
            <w:tcW w:w="3150" w:type="dxa"/>
            <w:gridSpan w:val="2"/>
            <w:vMerge/>
          </w:tcPr>
          <w:p w14:paraId="5526D8C8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4E576013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/>
          </w:tcPr>
          <w:p w14:paraId="090D9691" w14:textId="77777777" w:rsidR="00F079F2" w:rsidRPr="008D60C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2581BA" w:themeColor="accent3" w:themeShade="BF"/>
                <w:szCs w:val="22"/>
              </w:rPr>
            </w:pPr>
          </w:p>
        </w:tc>
        <w:tc>
          <w:tcPr>
            <w:tcW w:w="5290" w:type="dxa"/>
            <w:gridSpan w:val="3"/>
            <w:tcBorders>
              <w:top w:val="single" w:sz="12" w:space="0" w:color="D14140"/>
            </w:tcBorders>
          </w:tcPr>
          <w:p w14:paraId="6955EE19" w14:textId="77777777" w:rsidR="00F079F2" w:rsidRPr="008D60C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2581BA" w:themeColor="accent3" w:themeShade="BF"/>
                <w:sz w:val="16"/>
                <w:szCs w:val="22"/>
              </w:rPr>
            </w:pPr>
          </w:p>
        </w:tc>
      </w:tr>
      <w:tr w:rsidR="00F079F2" w:rsidRPr="00F079F2" w14:paraId="73F4259A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20E383A8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533E75A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1E33AB22" w14:textId="77777777" w:rsidR="00F079F2" w:rsidRPr="00F079F2" w:rsidRDefault="008D60C1" w:rsidP="00F079F2">
            <w:pPr>
              <w:pStyle w:val="JobDetails"/>
            </w:pPr>
            <w:sdt>
              <w:sdtPr>
                <w:id w:val="245614494"/>
                <w:placeholder>
                  <w:docPart w:val="DEB5521E7A7442F0A3951C59C50D2CF5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b/>
                  </w:rPr>
                  <w:t>[School Name]</w:t>
                </w:r>
              </w:sdtContent>
            </w:sdt>
            <w:r w:rsidR="00F079F2" w:rsidRPr="00F079F2">
              <w:t xml:space="preserve">, </w:t>
            </w:r>
            <w:sdt>
              <w:sdtPr>
                <w:id w:val="141007519"/>
                <w:placeholder>
                  <w:docPart w:val="3DCFB9DA52B84B2A9F1F455830FA82A0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t>City, State</w:t>
                </w:r>
              </w:sdtContent>
            </w:sdt>
          </w:p>
          <w:sdt>
            <w:sdtPr>
              <w:rPr>
                <w:rFonts w:ascii="Georgia" w:eastAsia="Times New Roman" w:hAnsi="Georgia" w:cs="Georgia"/>
                <w:szCs w:val="22"/>
              </w:rPr>
              <w:id w:val="1588114532"/>
              <w:placeholder>
                <w:docPart w:val="845B7A0AEA794385B2AE6FC53B7F8C80"/>
              </w:placeholder>
              <w:temporary/>
              <w:showingPlcHdr/>
              <w15:appearance w15:val="hidden"/>
            </w:sdtPr>
            <w:sdtEndPr/>
            <w:sdtContent>
              <w:p w14:paraId="3F3904AE" w14:textId="77777777" w:rsidR="00F079F2" w:rsidRPr="00F079F2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eastAsia="Times New Roman" w:hAnsi="Georgia" w:cs="Georgia"/>
                    <w:szCs w:val="22"/>
                  </w:rPr>
                </w:pPr>
                <w:r w:rsidRPr="00F079F2">
                  <w:rPr>
                    <w:rFonts w:ascii="Georgia" w:eastAsia="Times New Roman" w:hAnsi="Georgia" w:cs="Georgia"/>
                    <w:szCs w:val="22"/>
                  </w:rPr>
                  <w:t>[You might want to include your GPA here and a brief</w:t>
                </w:r>
              </w:p>
              <w:p w14:paraId="09754C13" w14:textId="77777777" w:rsidR="00F079F2" w:rsidRPr="00F079F2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eastAsia="Times New Roman" w:hAnsi="Georgia" w:cs="Georgia"/>
                    <w:szCs w:val="22"/>
                  </w:rPr>
                </w:pPr>
                <w:r w:rsidRPr="00F079F2">
                  <w:rPr>
                    <w:rFonts w:ascii="Georgia" w:eastAsia="Times New Roman" w:hAnsi="Georgia" w:cs="Georgia"/>
                    <w:szCs w:val="22"/>
                  </w:rPr>
                  <w:t>summary of relevant coursework, awards, and honors.]</w:t>
                </w:r>
              </w:p>
            </w:sdtContent>
          </w:sdt>
        </w:tc>
      </w:tr>
      <w:tr w:rsidR="00F079F2" w:rsidRPr="00F079F2" w14:paraId="549275FF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785387B1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37899028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336C15F0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799A8386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11C5A15D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65CC2B93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 w:val="restart"/>
            <w:vAlign w:val="center"/>
          </w:tcPr>
          <w:p w14:paraId="64B0887B" w14:textId="77777777" w:rsidR="00F079F2" w:rsidRPr="008D60C1" w:rsidRDefault="00F079F2" w:rsidP="00F079F2">
            <w:pPr>
              <w:pStyle w:val="Heading1"/>
              <w:rPr>
                <w:color w:val="2581BA" w:themeColor="accent3" w:themeShade="BF"/>
              </w:rPr>
            </w:pPr>
            <w:r w:rsidRPr="008D60C1">
              <w:rPr>
                <w:color w:val="2581BA" w:themeColor="accent3" w:themeShade="BF"/>
              </w:rPr>
              <w:t>COMMUNICATION</w:t>
            </w:r>
          </w:p>
        </w:tc>
        <w:tc>
          <w:tcPr>
            <w:tcW w:w="4480" w:type="dxa"/>
            <w:tcBorders>
              <w:bottom w:val="single" w:sz="12" w:space="0" w:color="D14140"/>
            </w:tcBorders>
          </w:tcPr>
          <w:p w14:paraId="6370CDF8" w14:textId="77777777" w:rsidR="00F079F2" w:rsidRPr="008D60C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2581BA" w:themeColor="accent3" w:themeShade="BF"/>
                <w:sz w:val="16"/>
                <w:szCs w:val="22"/>
              </w:rPr>
            </w:pPr>
          </w:p>
        </w:tc>
      </w:tr>
      <w:tr w:rsidR="00F079F2" w:rsidRPr="00F079F2" w14:paraId="6852C270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37B4A31E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27E27E0E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/>
          </w:tcPr>
          <w:p w14:paraId="370AB5DB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480" w:type="dxa"/>
            <w:tcBorders>
              <w:top w:val="single" w:sz="12" w:space="0" w:color="D14140"/>
            </w:tcBorders>
          </w:tcPr>
          <w:p w14:paraId="30EF5313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7AEDE10E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49FA27EA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1CDA250F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sdt>
          <w:sdtPr>
            <w:rPr>
              <w:rFonts w:ascii="Georgia" w:eastAsia="Times New Roman" w:hAnsi="Georgia" w:cs="Georgia"/>
              <w:szCs w:val="22"/>
            </w:rPr>
            <w:id w:val="1048178819"/>
            <w:placeholder>
              <w:docPart w:val="855C83A84E9E4293BDC70DEA6FEB569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0" w:type="dxa"/>
                <w:gridSpan w:val="4"/>
              </w:tcPr>
              <w:p w14:paraId="77CC7D3F" w14:textId="77777777" w:rsidR="00F079F2" w:rsidRPr="00F079F2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eastAsia="Times New Roman" w:hAnsi="Georgia" w:cs="Georgia"/>
                    <w:szCs w:val="22"/>
                  </w:rPr>
                </w:pPr>
                <w:r w:rsidRPr="00F079F2">
                  <w:rPr>
                    <w:rFonts w:ascii="Georgia" w:eastAsia="Times New Roman" w:hAnsi="Georgia" w:cs="Georgia"/>
                    <w:szCs w:val="22"/>
                  </w:rPr>
                  <w:t>[You delivered that big presentation to rave reviews.</w:t>
                </w:r>
                <w:r w:rsidRPr="00F079F2">
                  <w:rPr>
                    <w:rFonts w:ascii="Georgia" w:eastAsia="Times New Roman" w:hAnsi="Georgia" w:cs="Georgia"/>
                    <w:szCs w:val="22"/>
                  </w:rPr>
                  <w:br/>
                  <w:t>Don’t be shy about it now!</w:t>
                </w:r>
                <w:r w:rsidRPr="00F079F2">
                  <w:rPr>
                    <w:rFonts w:ascii="Georgia" w:eastAsia="Times New Roman" w:hAnsi="Georgia" w:cs="Georgia"/>
                    <w:szCs w:val="22"/>
                  </w:rPr>
                  <w:br/>
                  <w:t>This is the place to show how well you work and play with others.]</w:t>
                </w:r>
              </w:p>
            </w:tc>
          </w:sdtContent>
        </w:sdt>
      </w:tr>
      <w:tr w:rsidR="00F079F2" w:rsidRPr="00F079F2" w14:paraId="7C5743AE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12DFCA01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14:paraId="2E553BD7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16E578C8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4EE56F0B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3ACC5ECD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4D5DAA3A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1D583F0D" w14:textId="77777777" w:rsidR="00F079F2" w:rsidRPr="008D60C1" w:rsidRDefault="00F079F2" w:rsidP="00F079F2">
            <w:pPr>
              <w:pStyle w:val="Heading1"/>
              <w:rPr>
                <w:color w:val="2581BA" w:themeColor="accent3" w:themeShade="BF"/>
              </w:rPr>
            </w:pPr>
            <w:r w:rsidRPr="008D60C1">
              <w:rPr>
                <w:color w:val="2581BA" w:themeColor="accent3" w:themeShade="BF"/>
              </w:rPr>
              <w:t>LEADERSHIP</w:t>
            </w: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14:paraId="5D77903D" w14:textId="77777777" w:rsidR="00F079F2" w:rsidRPr="008D60C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2581BA" w:themeColor="accent3" w:themeShade="BF"/>
                <w:sz w:val="16"/>
                <w:szCs w:val="22"/>
              </w:rPr>
            </w:pPr>
          </w:p>
        </w:tc>
      </w:tr>
      <w:tr w:rsidR="00F079F2" w:rsidRPr="00F079F2" w14:paraId="09166CC0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52E1CEA3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3BC134A8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14:paraId="7E0DEB04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14:paraId="76FDFE6C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7D54F888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3C56AA70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63D5565D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sdt>
          <w:sdtPr>
            <w:rPr>
              <w:rFonts w:ascii="Georgia" w:eastAsia="Times New Roman" w:hAnsi="Georgia" w:cs="Georgia"/>
              <w:szCs w:val="22"/>
            </w:rPr>
            <w:id w:val="-165710132"/>
            <w:placeholder>
              <w:docPart w:val="B649582C429049329CD47F914DE9F13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0" w:type="dxa"/>
                <w:gridSpan w:val="4"/>
              </w:tcPr>
              <w:p w14:paraId="0A5F1929" w14:textId="77777777" w:rsidR="00F079F2" w:rsidRPr="00F079F2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eastAsia="Times New Roman" w:hAnsi="Georgia" w:cs="Georgia"/>
                    <w:szCs w:val="22"/>
                  </w:rPr>
                </w:pPr>
                <w:r w:rsidRPr="00F079F2">
                  <w:rPr>
                    <w:rFonts w:ascii="Georgia" w:eastAsia="Times New Roman" w:hAnsi="Georgia" w:cs="Georgia"/>
                    <w:szCs w:val="22"/>
                  </w:rPr>
                  <w:t>[Are you president of your fraternity, head of the condo board,</w:t>
                </w:r>
                <w:r w:rsidRPr="00F079F2">
                  <w:rPr>
                    <w:rFonts w:ascii="Georgia" w:eastAsia="Times New Roman" w:hAnsi="Georgia" w:cs="Georgia"/>
                    <w:szCs w:val="22"/>
                  </w:rPr>
                  <w:br/>
                  <w:t>or a team lead for your favorite charity?</w:t>
                </w:r>
                <w:r w:rsidRPr="00F079F2">
                  <w:rPr>
                    <w:rFonts w:ascii="Georgia" w:eastAsia="Times New Roman" w:hAnsi="Georgia" w:cs="Georgia"/>
                    <w:szCs w:val="22"/>
                  </w:rPr>
                  <w:br/>
                  <w:t>You’re a natural leader—tell it like it is!]</w:t>
                </w:r>
              </w:p>
            </w:tc>
          </w:sdtContent>
        </w:sdt>
      </w:tr>
      <w:tr w:rsidR="00F079F2" w:rsidRPr="00F079F2" w14:paraId="2B6F1621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3FCF73EA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14:paraId="149EB140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2702A48A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58D953D2" w14:textId="77777777" w:rsidTr="008D60C1">
        <w:trPr>
          <w:gridAfter w:val="1"/>
          <w:wAfter w:w="20" w:type="dxa"/>
          <w:trHeight w:val="332"/>
          <w:jc w:val="center"/>
        </w:trPr>
        <w:tc>
          <w:tcPr>
            <w:tcW w:w="3150" w:type="dxa"/>
            <w:gridSpan w:val="2"/>
            <w:vMerge/>
          </w:tcPr>
          <w:p w14:paraId="5FB0BB37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1A0B14E9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362DDFA6" w14:textId="77777777" w:rsidR="00F079F2" w:rsidRPr="008D60C1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2581BA" w:themeColor="accent3" w:themeShade="BF"/>
                <w:sz w:val="24"/>
                <w:szCs w:val="24"/>
              </w:rPr>
            </w:pPr>
            <w:r w:rsidRPr="008D60C1">
              <w:rPr>
                <w:rFonts w:ascii="Georgia" w:eastAsia="Times New Roman" w:hAnsi="Georgia" w:cs="Georgia"/>
                <w:b/>
                <w:bCs/>
                <w:color w:val="2581BA" w:themeColor="accent3" w:themeShade="BF"/>
                <w:sz w:val="24"/>
                <w:szCs w:val="24"/>
              </w:rPr>
              <w:t>REFERENCES</w:t>
            </w: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14:paraId="18E9B534" w14:textId="77777777" w:rsidR="00F079F2" w:rsidRPr="008D60C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2581BA" w:themeColor="accent3" w:themeShade="BF"/>
                <w:sz w:val="16"/>
                <w:szCs w:val="22"/>
              </w:rPr>
            </w:pPr>
          </w:p>
        </w:tc>
      </w:tr>
      <w:tr w:rsidR="00F079F2" w:rsidRPr="00F079F2" w14:paraId="4DF6007C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24718784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32689FD5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14:paraId="72C86FCA" w14:textId="77777777" w:rsidR="00F079F2" w:rsidRPr="008D60C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2581BA" w:themeColor="accent3" w:themeShade="BF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14:paraId="0E75882E" w14:textId="77777777" w:rsidR="00F079F2" w:rsidRPr="008D60C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2581BA" w:themeColor="accent3" w:themeShade="BF"/>
                <w:sz w:val="16"/>
                <w:szCs w:val="22"/>
              </w:rPr>
            </w:pPr>
          </w:p>
        </w:tc>
      </w:tr>
      <w:tr w:rsidR="00F079F2" w:rsidRPr="00F079F2" w14:paraId="78C4034E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717D8297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7707CA1F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sdt>
          <w:sdtPr>
            <w:rPr>
              <w:rFonts w:ascii="Georgia" w:eastAsia="Times New Roman" w:hAnsi="Georgia" w:cs="Georgia"/>
              <w:szCs w:val="22"/>
            </w:rPr>
            <w:id w:val="-494037895"/>
            <w:placeholder>
              <w:docPart w:val="28C65C40FEC94CC9B87EC3375823E50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0" w:type="dxa"/>
                <w:gridSpan w:val="4"/>
              </w:tcPr>
              <w:p w14:paraId="00E1FD6E" w14:textId="77777777" w:rsidR="00F079F2" w:rsidRPr="00F079F2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eastAsia="Times New Roman" w:hAnsi="Georgia" w:cs="Georgia"/>
                    <w:szCs w:val="22"/>
                  </w:rPr>
                </w:pPr>
                <w:r w:rsidRPr="00F079F2">
                  <w:rPr>
                    <w:rFonts w:ascii="Georgia" w:eastAsia="Times New Roman" w:hAnsi="Georgia" w:cs="Georgia"/>
                    <w:szCs w:val="22"/>
                  </w:rPr>
                  <w:t>[Available upon request.]</w:t>
                </w:r>
              </w:p>
            </w:tc>
          </w:sdtContent>
        </w:sdt>
      </w:tr>
    </w:tbl>
    <w:p w14:paraId="12BFB6D5" w14:textId="77777777" w:rsidR="00CE6104" w:rsidRPr="0006568A" w:rsidRDefault="00CE6104" w:rsidP="007520D7">
      <w:pPr>
        <w:spacing w:before="0"/>
      </w:pPr>
    </w:p>
    <w:sectPr w:rsidR="00CE6104" w:rsidRPr="0006568A" w:rsidSect="0085363C">
      <w:pgSz w:w="12240" w:h="15840" w:code="1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5547B" w14:textId="77777777" w:rsidR="008D60C1" w:rsidRDefault="008D60C1" w:rsidP="0085363C">
      <w:pPr>
        <w:spacing w:before="0" w:line="240" w:lineRule="auto"/>
      </w:pPr>
      <w:r>
        <w:separator/>
      </w:r>
    </w:p>
  </w:endnote>
  <w:endnote w:type="continuationSeparator" w:id="0">
    <w:p w14:paraId="013A098B" w14:textId="77777777" w:rsidR="008D60C1" w:rsidRDefault="008D60C1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CBF982-39F6-49E4-99C9-9C2C9F60052D}"/>
    <w:embedBold r:id="rId2" w:fontKey="{5EF45D2D-D8A6-48FF-A8F0-ED3411439BC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47F65FD-113D-443D-9E4C-27F4496762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78F3256-989E-44B1-9C2A-602AE095AAB4}"/>
    <w:embedBold r:id="rId5" w:fontKey="{B6D5EB08-C0F4-462C-B340-C3EB71737DAD}"/>
    <w:embedItalic r:id="rId6" w:fontKey="{4C0B1D26-947F-4776-9077-ECD6F29272D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ACF4D214-5817-4611-85FA-D5EB9D16E10A}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29F92" w14:textId="77777777" w:rsidR="008D60C1" w:rsidRDefault="008D60C1" w:rsidP="0085363C">
      <w:pPr>
        <w:spacing w:before="0" w:line="240" w:lineRule="auto"/>
      </w:pPr>
      <w:r>
        <w:separator/>
      </w:r>
    </w:p>
  </w:footnote>
  <w:footnote w:type="continuationSeparator" w:id="0">
    <w:p w14:paraId="398173E8" w14:textId="77777777" w:rsidR="008D60C1" w:rsidRDefault="008D60C1" w:rsidP="0085363C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35960594">
    <w:abstractNumId w:val="11"/>
  </w:num>
  <w:num w:numId="2" w16cid:durableId="1175075066">
    <w:abstractNumId w:val="7"/>
  </w:num>
  <w:num w:numId="3" w16cid:durableId="140050651">
    <w:abstractNumId w:val="15"/>
  </w:num>
  <w:num w:numId="4" w16cid:durableId="580070144">
    <w:abstractNumId w:val="12"/>
  </w:num>
  <w:num w:numId="5" w16cid:durableId="495417199">
    <w:abstractNumId w:val="13"/>
  </w:num>
  <w:num w:numId="6" w16cid:durableId="885416077">
    <w:abstractNumId w:val="19"/>
  </w:num>
  <w:num w:numId="7" w16cid:durableId="2034383673">
    <w:abstractNumId w:val="6"/>
  </w:num>
  <w:num w:numId="8" w16cid:durableId="2060203771">
    <w:abstractNumId w:val="10"/>
  </w:num>
  <w:num w:numId="9" w16cid:durableId="320892865">
    <w:abstractNumId w:val="17"/>
  </w:num>
  <w:num w:numId="10" w16cid:durableId="1053962566">
    <w:abstractNumId w:val="1"/>
  </w:num>
  <w:num w:numId="11" w16cid:durableId="1128160032">
    <w:abstractNumId w:val="5"/>
  </w:num>
  <w:num w:numId="12" w16cid:durableId="1339577593">
    <w:abstractNumId w:val="0"/>
  </w:num>
  <w:num w:numId="13" w16cid:durableId="1038553087">
    <w:abstractNumId w:val="2"/>
  </w:num>
  <w:num w:numId="14" w16cid:durableId="1544051561">
    <w:abstractNumId w:val="9"/>
  </w:num>
  <w:num w:numId="15" w16cid:durableId="1900360008">
    <w:abstractNumId w:val="8"/>
  </w:num>
  <w:num w:numId="16" w16cid:durableId="1755587116">
    <w:abstractNumId w:val="16"/>
  </w:num>
  <w:num w:numId="17" w16cid:durableId="1830362119">
    <w:abstractNumId w:val="3"/>
  </w:num>
  <w:num w:numId="18" w16cid:durableId="1153837900">
    <w:abstractNumId w:val="21"/>
  </w:num>
  <w:num w:numId="19" w16cid:durableId="405958147">
    <w:abstractNumId w:val="18"/>
  </w:num>
  <w:num w:numId="20" w16cid:durableId="1474444586">
    <w:abstractNumId w:val="14"/>
  </w:num>
  <w:num w:numId="21" w16cid:durableId="86074847">
    <w:abstractNumId w:val="20"/>
  </w:num>
  <w:num w:numId="22" w16cid:durableId="206170738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0C1"/>
    <w:rsid w:val="00052382"/>
    <w:rsid w:val="0006568A"/>
    <w:rsid w:val="00076F0F"/>
    <w:rsid w:val="00084253"/>
    <w:rsid w:val="000D1F49"/>
    <w:rsid w:val="001727CA"/>
    <w:rsid w:val="00187D40"/>
    <w:rsid w:val="002C56E6"/>
    <w:rsid w:val="00361691"/>
    <w:rsid w:val="00361E11"/>
    <w:rsid w:val="00376B65"/>
    <w:rsid w:val="00392616"/>
    <w:rsid w:val="0039390A"/>
    <w:rsid w:val="003F0847"/>
    <w:rsid w:val="0040090B"/>
    <w:rsid w:val="0046302A"/>
    <w:rsid w:val="00487D2D"/>
    <w:rsid w:val="004D5D62"/>
    <w:rsid w:val="005112D0"/>
    <w:rsid w:val="00577E06"/>
    <w:rsid w:val="005A3BF7"/>
    <w:rsid w:val="005F0033"/>
    <w:rsid w:val="005F2035"/>
    <w:rsid w:val="005F7990"/>
    <w:rsid w:val="00632608"/>
    <w:rsid w:val="0063739C"/>
    <w:rsid w:val="0064068F"/>
    <w:rsid w:val="006643E9"/>
    <w:rsid w:val="0067761E"/>
    <w:rsid w:val="007520D7"/>
    <w:rsid w:val="00765AB9"/>
    <w:rsid w:val="00770F25"/>
    <w:rsid w:val="007A35A8"/>
    <w:rsid w:val="007B0A85"/>
    <w:rsid w:val="007C6A52"/>
    <w:rsid w:val="0082043E"/>
    <w:rsid w:val="0085363C"/>
    <w:rsid w:val="008954EF"/>
    <w:rsid w:val="008D60C1"/>
    <w:rsid w:val="008E203A"/>
    <w:rsid w:val="0091229C"/>
    <w:rsid w:val="00940E73"/>
    <w:rsid w:val="0098597D"/>
    <w:rsid w:val="009F619A"/>
    <w:rsid w:val="009F6DDE"/>
    <w:rsid w:val="00A2266E"/>
    <w:rsid w:val="00A370A8"/>
    <w:rsid w:val="00AF056A"/>
    <w:rsid w:val="00B62AB7"/>
    <w:rsid w:val="00BD4753"/>
    <w:rsid w:val="00BD5CB1"/>
    <w:rsid w:val="00BE62EE"/>
    <w:rsid w:val="00C003BA"/>
    <w:rsid w:val="00C4481A"/>
    <w:rsid w:val="00C46878"/>
    <w:rsid w:val="00C75B47"/>
    <w:rsid w:val="00CB4A51"/>
    <w:rsid w:val="00CD4532"/>
    <w:rsid w:val="00CD47B0"/>
    <w:rsid w:val="00CE6104"/>
    <w:rsid w:val="00CE7918"/>
    <w:rsid w:val="00D16163"/>
    <w:rsid w:val="00DB3FAD"/>
    <w:rsid w:val="00E246A5"/>
    <w:rsid w:val="00E61C09"/>
    <w:rsid w:val="00EB3B58"/>
    <w:rsid w:val="00EC7359"/>
    <w:rsid w:val="00EE3054"/>
    <w:rsid w:val="00EE3EC6"/>
    <w:rsid w:val="00EE6C6F"/>
    <w:rsid w:val="00F00606"/>
    <w:rsid w:val="00F01256"/>
    <w:rsid w:val="00F079F2"/>
    <w:rsid w:val="00F47D0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5F27C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520D7"/>
    <w:pPr>
      <w:spacing w:before="240" w:after="0"/>
    </w:pPr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F079F2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079F2"/>
    <w:rPr>
      <w:b/>
      <w:caps/>
      <w:color w:val="D14140" w:themeColor="accent1"/>
      <w:sz w:val="24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87D40"/>
    <w:rPr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C75B4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uiPriority w:val="1"/>
    <w:qFormat/>
    <w:rsid w:val="007520D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7520D7"/>
    <w:pPr>
      <w:ind w:left="720" w:hanging="720"/>
    </w:pPr>
    <w:rPr>
      <w:rFonts w:asciiTheme="minorHAnsi" w:hAnsiTheme="minorHAnsi"/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120" w:line="240" w:lineRule="auto"/>
    </w:pPr>
    <w:rPr>
      <w:rFonts w:ascii="Georgia" w:eastAsia="Times New Roman" w:hAnsi="Georgia" w:cs="Georgia"/>
      <w:szCs w:val="22"/>
    </w:rPr>
  </w:style>
  <w:style w:type="paragraph" w:customStyle="1" w:styleId="Whitetext">
    <w:name w:val="White text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hlia\AppData\Roaming\Microsoft\Templates\Bold%20monogram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5C5A4A1AFB1466F846EB1BDB1AE94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60640-863E-4E6B-A1CA-5407ADC588D7}"/>
      </w:docPartPr>
      <w:docPartBody>
        <w:p w:rsidR="00000000" w:rsidRDefault="00A46AFF">
          <w:pPr>
            <w:pStyle w:val="45C5A4A1AFB1466F846EB1BDB1AE94D6"/>
          </w:pPr>
          <w:r w:rsidRPr="008954EF">
            <w:rPr>
              <w:rStyle w:val="TitleChar"/>
              <w:rFonts w:eastAsiaTheme="minorHAnsi"/>
            </w:rPr>
            <w:t>First Name</w:t>
          </w:r>
        </w:p>
      </w:docPartBody>
    </w:docPart>
    <w:docPart>
      <w:docPartPr>
        <w:name w:val="592B1063B6A5404C92A55DA590D82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4C0CD-FF97-4D01-BD17-9E71E700D93E}"/>
      </w:docPartPr>
      <w:docPartBody>
        <w:p w:rsidR="00000000" w:rsidRDefault="00A46AFF">
          <w:pPr>
            <w:pStyle w:val="592B1063B6A5404C92A55DA590D82FC9"/>
          </w:pPr>
          <w:r w:rsidRPr="008954EF">
            <w:t>Last Name</w:t>
          </w:r>
        </w:p>
      </w:docPartBody>
    </w:docPart>
    <w:docPart>
      <w:docPartPr>
        <w:name w:val="1FB5E14A06954445B349A8313FB28D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A1719-C2FC-4961-AEA8-99CC1C5A9D30}"/>
      </w:docPartPr>
      <w:docPartBody>
        <w:p w:rsidR="00000000" w:rsidRDefault="00A46AFF">
          <w:pPr>
            <w:pStyle w:val="1FB5E14A06954445B349A8313FB28DC3"/>
          </w:pPr>
          <w:r w:rsidRPr="00F079F2">
            <w:t>[Replace this sentence with your job objective. To replace any tip text with your own, just select a line of text and start typing. For best results when selecting text to copy or replace, don’t include space to the right of the characters in your selection.]</w:t>
          </w:r>
        </w:p>
      </w:docPartBody>
    </w:docPart>
    <w:docPart>
      <w:docPartPr>
        <w:name w:val="A5FC38BB340542B4AD162AA6FC065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19AEC-2BDA-44AC-88A2-59B83F8DD390}"/>
      </w:docPartPr>
      <w:docPartBody>
        <w:p w:rsidR="00000000" w:rsidRDefault="00A46AFF">
          <w:pPr>
            <w:pStyle w:val="A5FC38BB340542B4AD162AA6FC065D59"/>
          </w:pPr>
          <w:r w:rsidRPr="00F079F2">
            <w:t>[Street Name]</w:t>
          </w:r>
        </w:p>
      </w:docPartBody>
    </w:docPart>
    <w:docPart>
      <w:docPartPr>
        <w:name w:val="9EEA85AB9F0048469E9534C76D94A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1414F8-6E0C-4310-A201-75A3DDADC6C3}"/>
      </w:docPartPr>
      <w:docPartBody>
        <w:p w:rsidR="00000000" w:rsidRDefault="00A46AFF">
          <w:pPr>
            <w:pStyle w:val="9EEA85AB9F0048469E9534C76D94A9AF"/>
          </w:pPr>
          <w:r w:rsidRPr="00F079F2">
            <w:t>[City, State, Zip]</w:t>
          </w:r>
        </w:p>
      </w:docPartBody>
    </w:docPart>
    <w:docPart>
      <w:docPartPr>
        <w:name w:val="83BFC73FE88046DB8CB42238133EE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262DA-3CA9-466A-A92C-E2955B6DD42C}"/>
      </w:docPartPr>
      <w:docPartBody>
        <w:p w:rsidR="00000000" w:rsidRDefault="00A46AFF">
          <w:pPr>
            <w:pStyle w:val="83BFC73FE88046DB8CB42238133EE97E"/>
          </w:pPr>
          <w:r w:rsidRPr="00F079F2">
            <w:t>[Country]</w:t>
          </w:r>
        </w:p>
      </w:docPartBody>
    </w:docPart>
    <w:docPart>
      <w:docPartPr>
        <w:name w:val="721C6A5BE5D743B288782B5BAB893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1435C-3028-4A61-B149-6FD5BFF4112E}"/>
      </w:docPartPr>
      <w:docPartBody>
        <w:p w:rsidR="00000000" w:rsidRDefault="00A46AFF">
          <w:pPr>
            <w:pStyle w:val="721C6A5BE5D743B288782B5BAB893499"/>
          </w:pPr>
          <w:r w:rsidRPr="00F079F2">
            <w:t>[Your number]</w:t>
          </w:r>
        </w:p>
      </w:docPartBody>
    </w:docPart>
    <w:docPart>
      <w:docPartPr>
        <w:name w:val="309BD9A5C3E841F2A350359D70357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F27AE2-F4E4-4118-A0C9-68F24CF6B2E9}"/>
      </w:docPartPr>
      <w:docPartBody>
        <w:p w:rsidR="00000000" w:rsidRDefault="00A46AFF">
          <w:pPr>
            <w:pStyle w:val="309BD9A5C3E841F2A350359D70357892"/>
          </w:pPr>
          <w:r w:rsidRPr="00F079F2">
            <w:t>[Your email]</w:t>
          </w:r>
        </w:p>
      </w:docPartBody>
    </w:docPart>
    <w:docPart>
      <w:docPartPr>
        <w:name w:val="BF283CAFBAA64F11A791316B86F9DE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BE92A8-7083-4EF9-A04E-F804936CB33D}"/>
      </w:docPartPr>
      <w:docPartBody>
        <w:p w:rsidR="00000000" w:rsidRDefault="00A46AFF">
          <w:pPr>
            <w:pStyle w:val="BF283CAFBAA64F11A791316B86F9DE31"/>
          </w:pPr>
          <w:r w:rsidRPr="00F079F2">
            <w:t>[Your website]</w:t>
          </w:r>
        </w:p>
      </w:docPartBody>
    </w:docPart>
    <w:docPart>
      <w:docPartPr>
        <w:name w:val="E5B81934C6B444D19B28B3CC6CFB6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196B5-564E-4504-8AC3-2620CC9DAD97}"/>
      </w:docPartPr>
      <w:docPartBody>
        <w:p w:rsidR="00000000" w:rsidRDefault="00A46AFF">
          <w:pPr>
            <w:pStyle w:val="E5B81934C6B444D19B28B3CC6CFB6280"/>
          </w:pPr>
          <w:r w:rsidRPr="00F079F2">
            <w:t xml:space="preserve">Dates </w:t>
          </w:r>
          <w:r>
            <w:t>From</w:t>
          </w:r>
        </w:p>
      </w:docPartBody>
    </w:docPart>
    <w:docPart>
      <w:docPartPr>
        <w:name w:val="72D360E366304D9AB1C61FB273D16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A9B13-B3C1-4A7E-AAAE-7AE66DA6AA0C}"/>
      </w:docPartPr>
      <w:docPartBody>
        <w:p w:rsidR="00000000" w:rsidRDefault="00A46AFF">
          <w:pPr>
            <w:pStyle w:val="72D360E366304D9AB1C61FB273D1687B"/>
          </w:pPr>
          <w:r w:rsidRPr="00DD64EA">
            <w:t>Dates To</w:t>
          </w:r>
        </w:p>
      </w:docPartBody>
    </w:docPart>
    <w:docPart>
      <w:docPartPr>
        <w:name w:val="DEC008F7115E466EB05BF9A2457F23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2524B-55A6-46BC-9235-62B63D8BA840}"/>
      </w:docPartPr>
      <w:docPartBody>
        <w:p w:rsidR="00000000" w:rsidRDefault="00A46AFF">
          <w:pPr>
            <w:pStyle w:val="DEC008F7115E466EB05BF9A2457F234A"/>
          </w:pPr>
          <w:r w:rsidRPr="00F079F2">
            <w:t>Title</w:t>
          </w:r>
        </w:p>
      </w:docPartBody>
    </w:docPart>
    <w:docPart>
      <w:docPartPr>
        <w:name w:val="A11DD4D577BD4643884DFE7529DB5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26428-93FB-4758-A363-08B9C22206F3}"/>
      </w:docPartPr>
      <w:docPartBody>
        <w:p w:rsidR="00000000" w:rsidRDefault="00A46AFF">
          <w:pPr>
            <w:pStyle w:val="A11DD4D577BD4643884DFE7529DB5207"/>
          </w:pPr>
          <w:r w:rsidRPr="00F079F2">
            <w:t>Company</w:t>
          </w:r>
        </w:p>
      </w:docPartBody>
    </w:docPart>
    <w:docPart>
      <w:docPartPr>
        <w:name w:val="87F6048FADE44885901838FFCB554B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6159B-6D09-4875-A7F1-DA099E8DC0FE}"/>
      </w:docPartPr>
      <w:docPartBody>
        <w:p w:rsidR="00000000" w:rsidRDefault="00A46AFF">
          <w:pPr>
            <w:pStyle w:val="87F6048FADE44885901838FFCB554B5C"/>
          </w:pPr>
          <w:r w:rsidRPr="00F079F2">
            <w:t>City, State</w:t>
          </w:r>
        </w:p>
      </w:docPartBody>
    </w:docPart>
    <w:docPart>
      <w:docPartPr>
        <w:name w:val="8DECFB40FA4B4851804190FD0CB8D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D88BEA-A22A-4D8B-A646-891B17428789}"/>
      </w:docPartPr>
      <w:docPartBody>
        <w:p w:rsidR="00000000" w:rsidRDefault="00A46AFF">
          <w:pPr>
            <w:pStyle w:val="8DECFB40FA4B4851804190FD0CB8D37F"/>
          </w:pPr>
          <w:r w:rsidRPr="00392616">
            <w:rPr>
              <w:rFonts w:ascii="Georgia" w:eastAsia="MS Mincho" w:hAnsi="Georgia" w:cs="Georgia"/>
              <w:sz w:val="18"/>
              <w:szCs w:val="26"/>
            </w:rPr>
            <w:t>Dates From</w:t>
          </w:r>
        </w:p>
      </w:docPartBody>
    </w:docPart>
    <w:docPart>
      <w:docPartPr>
        <w:name w:val="512172570B71455A974DEAE6BE0A96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46B7C7-DEF2-4964-BEE8-6D9BDAFCC5B1}"/>
      </w:docPartPr>
      <w:docPartBody>
        <w:p w:rsidR="00000000" w:rsidRDefault="00A46AFF">
          <w:pPr>
            <w:pStyle w:val="512172570B71455A974DEAE6BE0A960C"/>
          </w:pPr>
          <w:r w:rsidRPr="00392616">
            <w:rPr>
              <w:rFonts w:ascii="Georgia" w:eastAsia="MS Mincho" w:hAnsi="Georgia" w:cs="Georgia"/>
              <w:sz w:val="18"/>
              <w:szCs w:val="26"/>
            </w:rPr>
            <w:t>Dates To</w:t>
          </w:r>
        </w:p>
      </w:docPartBody>
    </w:docPart>
    <w:docPart>
      <w:docPartPr>
        <w:name w:val="5F74DC70B0924F469E162A45FC4F37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BA2A1-AF9F-4813-BA7B-DEAB457C89CC}"/>
      </w:docPartPr>
      <w:docPartBody>
        <w:p w:rsidR="00000000" w:rsidRDefault="00A46AFF">
          <w:pPr>
            <w:pStyle w:val="5F74DC70B0924F469E162A45FC4F3736"/>
          </w:pPr>
          <w:r w:rsidRPr="00F079F2">
            <w:rPr>
              <w:rFonts w:ascii="Georgia" w:eastAsia="Times New Roman" w:hAnsi="Georgia" w:cs="Georgia"/>
            </w:rPr>
            <w:t>Title</w:t>
          </w:r>
        </w:p>
      </w:docPartBody>
    </w:docPart>
    <w:docPart>
      <w:docPartPr>
        <w:name w:val="29B1704FA9834B54B0A56ADA24EFB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DBDFE-EC4D-4BC6-812E-EA82C0F2A116}"/>
      </w:docPartPr>
      <w:docPartBody>
        <w:p w:rsidR="00000000" w:rsidRDefault="00A46AFF">
          <w:pPr>
            <w:pStyle w:val="29B1704FA9834B54B0A56ADA24EFB31E"/>
          </w:pPr>
          <w:r w:rsidRPr="00F079F2">
            <w:rPr>
              <w:rFonts w:ascii="Georgia" w:eastAsia="Times New Roman" w:hAnsi="Georgia" w:cs="Georgia"/>
            </w:rPr>
            <w:t>Company</w:t>
          </w:r>
        </w:p>
      </w:docPartBody>
    </w:docPart>
    <w:docPart>
      <w:docPartPr>
        <w:name w:val="874F5D9FDBD9422792A2F881C5290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027CC-1FE1-4715-B3CC-1D4D9C1BA671}"/>
      </w:docPartPr>
      <w:docPartBody>
        <w:p w:rsidR="00000000" w:rsidRDefault="00A46AFF">
          <w:pPr>
            <w:pStyle w:val="874F5D9FDBD9422792A2F881C5290B73"/>
          </w:pPr>
          <w:r w:rsidRPr="00F079F2">
            <w:rPr>
              <w:rFonts w:ascii="Georgia" w:eastAsia="Times New Roman" w:hAnsi="Georgia" w:cs="Georgia"/>
            </w:rPr>
            <w:t>City, State</w:t>
          </w:r>
        </w:p>
      </w:docPartBody>
    </w:docPart>
    <w:docPart>
      <w:docPartPr>
        <w:name w:val="4CB741135E184FDCA18DD0C3576D0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93810-F29F-4C9F-8AF4-4F89380D5F9D}"/>
      </w:docPartPr>
      <w:docPartBody>
        <w:p w:rsidR="00000000" w:rsidRDefault="00A46AFF">
          <w:pPr>
            <w:pStyle w:val="4CB741135E184FDCA18DD0C3576D09DE"/>
          </w:pPr>
          <w:r w:rsidRPr="00392616">
            <w:rPr>
              <w:rFonts w:ascii="Georgia" w:eastAsia="MS Mincho" w:hAnsi="Georgia" w:cs="Georgia"/>
              <w:sz w:val="18"/>
              <w:szCs w:val="26"/>
            </w:rPr>
            <w:t>Dates From</w:t>
          </w:r>
        </w:p>
      </w:docPartBody>
    </w:docPart>
    <w:docPart>
      <w:docPartPr>
        <w:name w:val="8C33F169BB0243949783429ED79AAA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F65E9E-472B-4F95-8303-DEF0CD669F5B}"/>
      </w:docPartPr>
      <w:docPartBody>
        <w:p w:rsidR="00000000" w:rsidRDefault="00A46AFF">
          <w:pPr>
            <w:pStyle w:val="8C33F169BB0243949783429ED79AAA62"/>
          </w:pPr>
          <w:r w:rsidRPr="00392616">
            <w:rPr>
              <w:rFonts w:ascii="Georgia" w:eastAsia="MS Mincho" w:hAnsi="Georgia" w:cs="Georgia"/>
              <w:sz w:val="18"/>
              <w:szCs w:val="26"/>
            </w:rPr>
            <w:t>Dates To</w:t>
          </w:r>
        </w:p>
      </w:docPartBody>
    </w:docPart>
    <w:docPart>
      <w:docPartPr>
        <w:name w:val="0D529718AE954D19AD4703F991993E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84C22-9C36-4500-8C91-749285C9DB78}"/>
      </w:docPartPr>
      <w:docPartBody>
        <w:p w:rsidR="00000000" w:rsidRDefault="00A46AFF">
          <w:pPr>
            <w:pStyle w:val="0D529718AE954D19AD4703F991993EA9"/>
          </w:pPr>
          <w:r w:rsidRPr="00F079F2">
            <w:rPr>
              <w:rFonts w:ascii="Georgia" w:eastAsia="Times New Roman" w:hAnsi="Georgia" w:cs="Georgia"/>
            </w:rPr>
            <w:t>Title</w:t>
          </w:r>
        </w:p>
      </w:docPartBody>
    </w:docPart>
    <w:docPart>
      <w:docPartPr>
        <w:name w:val="05753B4BC3AF4E38BC38B10E78BE7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47E3E-4DD3-4437-8B94-8AE486257255}"/>
      </w:docPartPr>
      <w:docPartBody>
        <w:p w:rsidR="00000000" w:rsidRDefault="00A46AFF">
          <w:pPr>
            <w:pStyle w:val="05753B4BC3AF4E38BC38B10E78BE76A1"/>
          </w:pPr>
          <w:r w:rsidRPr="00F079F2">
            <w:rPr>
              <w:rFonts w:ascii="Georgia" w:eastAsia="Times New Roman" w:hAnsi="Georgia" w:cs="Georgia"/>
            </w:rPr>
            <w:t>Company</w:t>
          </w:r>
        </w:p>
      </w:docPartBody>
    </w:docPart>
    <w:docPart>
      <w:docPartPr>
        <w:name w:val="488C041B39D54DF0957BE66BB6F136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377569-1262-4A11-8347-A4E2F40AEC24}"/>
      </w:docPartPr>
      <w:docPartBody>
        <w:p w:rsidR="00000000" w:rsidRDefault="00A46AFF">
          <w:pPr>
            <w:pStyle w:val="488C041B39D54DF0957BE66BB6F13600"/>
          </w:pPr>
          <w:r w:rsidRPr="00F079F2">
            <w:rPr>
              <w:rFonts w:ascii="Georgia" w:eastAsia="Times New Roman" w:hAnsi="Georgia" w:cs="Georgia"/>
            </w:rPr>
            <w:t>City, State</w:t>
          </w:r>
        </w:p>
      </w:docPartBody>
    </w:docPart>
    <w:docPart>
      <w:docPartPr>
        <w:name w:val="D8F42E1660BD4C90B327BFF59ABD0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CD2B7-B73C-4F63-B874-13E86C60BC06}"/>
      </w:docPartPr>
      <w:docPartBody>
        <w:p w:rsidR="00000000" w:rsidRDefault="00A46AFF">
          <w:pPr>
            <w:pStyle w:val="D8F42E1660BD4C90B327BFF59ABD0DC8"/>
          </w:pPr>
          <w:r w:rsidRPr="00F079F2">
            <w:t>[This is the place for a brief summary of your key responsibilities and most stellar accomplishments.]</w:t>
          </w:r>
        </w:p>
      </w:docPartBody>
    </w:docPart>
    <w:docPart>
      <w:docPartPr>
        <w:name w:val="DEB5521E7A7442F0A3951C59C50D2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E7E1B-2E26-486A-9BE6-92A94A430AD9}"/>
      </w:docPartPr>
      <w:docPartBody>
        <w:p w:rsidR="00000000" w:rsidRDefault="00A46AFF">
          <w:pPr>
            <w:pStyle w:val="DEB5521E7A7442F0A3951C59C50D2CF5"/>
          </w:pPr>
          <w:r w:rsidRPr="00F079F2">
            <w:rPr>
              <w:b/>
            </w:rPr>
            <w:t>[School Name]</w:t>
          </w:r>
        </w:p>
      </w:docPartBody>
    </w:docPart>
    <w:docPart>
      <w:docPartPr>
        <w:name w:val="3DCFB9DA52B84B2A9F1F455830FA8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207B5-8030-438E-AC98-37D574BF4057}"/>
      </w:docPartPr>
      <w:docPartBody>
        <w:p w:rsidR="00000000" w:rsidRDefault="00A46AFF">
          <w:pPr>
            <w:pStyle w:val="3DCFB9DA52B84B2A9F1F455830FA82A0"/>
          </w:pPr>
          <w:r w:rsidRPr="00F079F2">
            <w:t>City, State</w:t>
          </w:r>
        </w:p>
      </w:docPartBody>
    </w:docPart>
    <w:docPart>
      <w:docPartPr>
        <w:name w:val="845B7A0AEA794385B2AE6FC53B7F8C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57B3C-F73B-41DE-ABF8-0C68130FA8CC}"/>
      </w:docPartPr>
      <w:docPartBody>
        <w:p w:rsidR="00A46AFF" w:rsidRPr="00F079F2" w:rsidRDefault="00A46AFF" w:rsidP="00F079F2">
          <w:pPr>
            <w:widowControl w:val="0"/>
            <w:autoSpaceDE w:val="0"/>
            <w:autoSpaceDN w:val="0"/>
            <w:adjustRightInd w:val="0"/>
            <w:spacing w:line="240" w:lineRule="auto"/>
            <w:rPr>
              <w:rFonts w:ascii="Georgia" w:eastAsia="Times New Roman" w:hAnsi="Georgia" w:cs="Georgia"/>
            </w:rPr>
          </w:pPr>
          <w:r w:rsidRPr="00F079F2">
            <w:rPr>
              <w:rFonts w:ascii="Georgia" w:eastAsia="Times New Roman" w:hAnsi="Georgia" w:cs="Georgia"/>
            </w:rPr>
            <w:t>[You might want to include your GPA here and a brief</w:t>
          </w:r>
        </w:p>
        <w:p w:rsidR="00000000" w:rsidRDefault="00A46AFF">
          <w:pPr>
            <w:pStyle w:val="845B7A0AEA794385B2AE6FC53B7F8C80"/>
          </w:pPr>
          <w:r w:rsidRPr="00F079F2">
            <w:rPr>
              <w:rFonts w:ascii="Georgia" w:eastAsia="Times New Roman" w:hAnsi="Georgia" w:cs="Georgia"/>
            </w:rPr>
            <w:t>summary of relevant coursework, awards, and honors.]</w:t>
          </w:r>
        </w:p>
      </w:docPartBody>
    </w:docPart>
    <w:docPart>
      <w:docPartPr>
        <w:name w:val="855C83A84E9E4293BDC70DEA6FEB56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65AA6-C5BE-4125-A483-671521B10B44}"/>
      </w:docPartPr>
      <w:docPartBody>
        <w:p w:rsidR="00000000" w:rsidRDefault="00A46AFF">
          <w:pPr>
            <w:pStyle w:val="855C83A84E9E4293BDC70DEA6FEB569B"/>
          </w:pPr>
          <w:r w:rsidRPr="00F079F2">
            <w:rPr>
              <w:rFonts w:ascii="Georgia" w:eastAsia="Times New Roman" w:hAnsi="Georgia" w:cs="Georgia"/>
            </w:rPr>
            <w:t>[You delivered that big presentation to rave reviews.</w:t>
          </w:r>
          <w:r w:rsidRPr="00F079F2">
            <w:rPr>
              <w:rFonts w:ascii="Georgia" w:eastAsia="Times New Roman" w:hAnsi="Georgia" w:cs="Georgia"/>
            </w:rPr>
            <w:br/>
            <w:t>Don’t be shy about it now!</w:t>
          </w:r>
          <w:r w:rsidRPr="00F079F2">
            <w:rPr>
              <w:rFonts w:ascii="Georgia" w:eastAsia="Times New Roman" w:hAnsi="Georgia" w:cs="Georgia"/>
            </w:rPr>
            <w:br/>
            <w:t>This is the place to show how well you work and play with others.]</w:t>
          </w:r>
        </w:p>
      </w:docPartBody>
    </w:docPart>
    <w:docPart>
      <w:docPartPr>
        <w:name w:val="B649582C429049329CD47F914DE9F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402FA-45CD-421F-9786-E6511D1435C2}"/>
      </w:docPartPr>
      <w:docPartBody>
        <w:p w:rsidR="00000000" w:rsidRDefault="00A46AFF">
          <w:pPr>
            <w:pStyle w:val="B649582C429049329CD47F914DE9F13B"/>
          </w:pPr>
          <w:r w:rsidRPr="00F079F2">
            <w:rPr>
              <w:rFonts w:ascii="Georgia" w:eastAsia="Times New Roman" w:hAnsi="Georgia" w:cs="Georgia"/>
            </w:rPr>
            <w:t>[Are you president of your fraternity, head of the condo board,</w:t>
          </w:r>
          <w:r w:rsidRPr="00F079F2">
            <w:rPr>
              <w:rFonts w:ascii="Georgia" w:eastAsia="Times New Roman" w:hAnsi="Georgia" w:cs="Georgia"/>
            </w:rPr>
            <w:br/>
            <w:t>or a team lead for your favorite charity?</w:t>
          </w:r>
          <w:r w:rsidRPr="00F079F2">
            <w:rPr>
              <w:rFonts w:ascii="Georgia" w:eastAsia="Times New Roman" w:hAnsi="Georgia" w:cs="Georgia"/>
            </w:rPr>
            <w:br/>
            <w:t>You’re a natural leader—tell it like it is!]</w:t>
          </w:r>
        </w:p>
      </w:docPartBody>
    </w:docPart>
    <w:docPart>
      <w:docPartPr>
        <w:name w:val="28C65C40FEC94CC9B87EC3375823E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81F9D-E640-436C-9D70-381B223C3FB3}"/>
      </w:docPartPr>
      <w:docPartBody>
        <w:p w:rsidR="00000000" w:rsidRDefault="00A46AFF">
          <w:pPr>
            <w:pStyle w:val="28C65C40FEC94CC9B87EC3375823E50A"/>
          </w:pPr>
          <w:r w:rsidRPr="00F079F2">
            <w:rPr>
              <w:rFonts w:ascii="Georgia" w:eastAsia="Times New Roman" w:hAnsi="Georgia" w:cs="Georgia"/>
            </w:rPr>
            <w:t>[Available upon request.]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Pr>
      <w:rFonts w:ascii="Georgia" w:eastAsia="Times New Roman" w:hAnsi="Georgia" w:cs="Georgia"/>
      <w:b/>
      <w:bCs/>
      <w:color w:val="D14140"/>
      <w:sz w:val="48"/>
      <w:szCs w:val="51"/>
      <w:lang w:val="en-US" w:eastAsia="en-US"/>
    </w:rPr>
  </w:style>
  <w:style w:type="paragraph" w:customStyle="1" w:styleId="45C5A4A1AFB1466F846EB1BDB1AE94D6">
    <w:name w:val="45C5A4A1AFB1466F846EB1BDB1AE94D6"/>
  </w:style>
  <w:style w:type="paragraph" w:customStyle="1" w:styleId="592B1063B6A5404C92A55DA590D82FC9">
    <w:name w:val="592B1063B6A5404C92A55DA590D82FC9"/>
  </w:style>
  <w:style w:type="paragraph" w:customStyle="1" w:styleId="1FB5E14A06954445B349A8313FB28DC3">
    <w:name w:val="1FB5E14A06954445B349A8313FB28DC3"/>
  </w:style>
  <w:style w:type="paragraph" w:customStyle="1" w:styleId="A5FC38BB340542B4AD162AA6FC065D59">
    <w:name w:val="A5FC38BB340542B4AD162AA6FC065D59"/>
  </w:style>
  <w:style w:type="paragraph" w:customStyle="1" w:styleId="9EEA85AB9F0048469E9534C76D94A9AF">
    <w:name w:val="9EEA85AB9F0048469E9534C76D94A9AF"/>
  </w:style>
  <w:style w:type="paragraph" w:customStyle="1" w:styleId="83BFC73FE88046DB8CB42238133EE97E">
    <w:name w:val="83BFC73FE88046DB8CB42238133EE97E"/>
  </w:style>
  <w:style w:type="paragraph" w:customStyle="1" w:styleId="721C6A5BE5D743B288782B5BAB893499">
    <w:name w:val="721C6A5BE5D743B288782B5BAB893499"/>
  </w:style>
  <w:style w:type="paragraph" w:customStyle="1" w:styleId="309BD9A5C3E841F2A350359D70357892">
    <w:name w:val="309BD9A5C3E841F2A350359D70357892"/>
  </w:style>
  <w:style w:type="paragraph" w:customStyle="1" w:styleId="BF283CAFBAA64F11A791316B86F9DE31">
    <w:name w:val="BF283CAFBAA64F11A791316B86F9DE31"/>
  </w:style>
  <w:style w:type="paragraph" w:customStyle="1" w:styleId="E5B81934C6B444D19B28B3CC6CFB6280">
    <w:name w:val="E5B81934C6B444D19B28B3CC6CFB6280"/>
  </w:style>
  <w:style w:type="paragraph" w:customStyle="1" w:styleId="72D360E366304D9AB1C61FB273D1687B">
    <w:name w:val="72D360E366304D9AB1C61FB273D1687B"/>
  </w:style>
  <w:style w:type="paragraph" w:customStyle="1" w:styleId="DEC008F7115E466EB05BF9A2457F234A">
    <w:name w:val="DEC008F7115E466EB05BF9A2457F234A"/>
  </w:style>
  <w:style w:type="paragraph" w:customStyle="1" w:styleId="A11DD4D577BD4643884DFE7529DB5207">
    <w:name w:val="A11DD4D577BD4643884DFE7529DB5207"/>
  </w:style>
  <w:style w:type="paragraph" w:customStyle="1" w:styleId="87F6048FADE44885901838FFCB554B5C">
    <w:name w:val="87F6048FADE44885901838FFCB554B5C"/>
  </w:style>
  <w:style w:type="paragraph" w:customStyle="1" w:styleId="8DECFB40FA4B4851804190FD0CB8D37F">
    <w:name w:val="8DECFB40FA4B4851804190FD0CB8D37F"/>
  </w:style>
  <w:style w:type="paragraph" w:customStyle="1" w:styleId="512172570B71455A974DEAE6BE0A960C">
    <w:name w:val="512172570B71455A974DEAE6BE0A960C"/>
  </w:style>
  <w:style w:type="paragraph" w:customStyle="1" w:styleId="5F74DC70B0924F469E162A45FC4F3736">
    <w:name w:val="5F74DC70B0924F469E162A45FC4F3736"/>
  </w:style>
  <w:style w:type="paragraph" w:customStyle="1" w:styleId="29B1704FA9834B54B0A56ADA24EFB31E">
    <w:name w:val="29B1704FA9834B54B0A56ADA24EFB31E"/>
  </w:style>
  <w:style w:type="paragraph" w:customStyle="1" w:styleId="874F5D9FDBD9422792A2F881C5290B73">
    <w:name w:val="874F5D9FDBD9422792A2F881C5290B73"/>
  </w:style>
  <w:style w:type="paragraph" w:customStyle="1" w:styleId="4CB741135E184FDCA18DD0C3576D09DE">
    <w:name w:val="4CB741135E184FDCA18DD0C3576D09DE"/>
  </w:style>
  <w:style w:type="paragraph" w:customStyle="1" w:styleId="8C33F169BB0243949783429ED79AAA62">
    <w:name w:val="8C33F169BB0243949783429ED79AAA62"/>
  </w:style>
  <w:style w:type="paragraph" w:customStyle="1" w:styleId="0D529718AE954D19AD4703F991993EA9">
    <w:name w:val="0D529718AE954D19AD4703F991993EA9"/>
  </w:style>
  <w:style w:type="paragraph" w:customStyle="1" w:styleId="05753B4BC3AF4E38BC38B10E78BE76A1">
    <w:name w:val="05753B4BC3AF4E38BC38B10E78BE76A1"/>
  </w:style>
  <w:style w:type="paragraph" w:customStyle="1" w:styleId="488C041B39D54DF0957BE66BB6F13600">
    <w:name w:val="488C041B39D54DF0957BE66BB6F13600"/>
  </w:style>
  <w:style w:type="paragraph" w:customStyle="1" w:styleId="D8F42E1660BD4C90B327BFF59ABD0DC8">
    <w:name w:val="D8F42E1660BD4C90B327BFF59ABD0DC8"/>
  </w:style>
  <w:style w:type="paragraph" w:customStyle="1" w:styleId="DEB5521E7A7442F0A3951C59C50D2CF5">
    <w:name w:val="DEB5521E7A7442F0A3951C59C50D2CF5"/>
  </w:style>
  <w:style w:type="paragraph" w:customStyle="1" w:styleId="3DCFB9DA52B84B2A9F1F455830FA82A0">
    <w:name w:val="3DCFB9DA52B84B2A9F1F455830FA82A0"/>
  </w:style>
  <w:style w:type="paragraph" w:customStyle="1" w:styleId="845B7A0AEA794385B2AE6FC53B7F8C80">
    <w:name w:val="845B7A0AEA794385B2AE6FC53B7F8C80"/>
  </w:style>
  <w:style w:type="paragraph" w:customStyle="1" w:styleId="855C83A84E9E4293BDC70DEA6FEB569B">
    <w:name w:val="855C83A84E9E4293BDC70DEA6FEB569B"/>
  </w:style>
  <w:style w:type="paragraph" w:customStyle="1" w:styleId="B649582C429049329CD47F914DE9F13B">
    <w:name w:val="B649582C429049329CD47F914DE9F13B"/>
  </w:style>
  <w:style w:type="paragraph" w:customStyle="1" w:styleId="28C65C40FEC94CC9B87EC3375823E50A">
    <w:name w:val="28C65C40FEC94CC9B87EC3375823E5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B15805-E542-4E3A-8350-880BE0AE4E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B1D5A0-D121-4024-8692-BB21284F97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031A6A-CDB6-48CB-810E-54A93B64BCD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monogram resume</Template>
  <TotalTime>0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2022-09-13T01:28:00Z</dcterms:created>
  <dcterms:modified xsi:type="dcterms:W3CDTF">2022-09-13T01:30:00Z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